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B8B9C" w14:textId="1B07CA39" w:rsidR="002B41D4" w:rsidRDefault="002B41D4"/>
    <w:p w14:paraId="14E5AB6D" w14:textId="49EE2959" w:rsidR="002B41D4" w:rsidRDefault="002B41D4"/>
    <w:p w14:paraId="50B51060" w14:textId="7E57C39B" w:rsidR="002B41D4" w:rsidRDefault="004F246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F808E6" wp14:editId="73AA4752">
                <wp:simplePos x="0" y="0"/>
                <wp:positionH relativeFrom="column">
                  <wp:posOffset>3352800</wp:posOffset>
                </wp:positionH>
                <wp:positionV relativeFrom="paragraph">
                  <wp:posOffset>7125970</wp:posOffset>
                </wp:positionV>
                <wp:extent cx="3790950" cy="2778125"/>
                <wp:effectExtent l="0" t="0" r="0" b="0"/>
                <wp:wrapNone/>
                <wp:docPr id="10" name="Textové po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2778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6364E3D7" w14:textId="691F9CBB" w:rsidR="004F246F" w:rsidRPr="004F246F" w:rsidRDefault="004F246F">
                            <w:pPr>
                              <w:rPr>
                                <w:b/>
                                <w:bCs/>
                                <w:color w:val="992D4C" w:themeColor="accent1" w:themeShade="BF"/>
                                <w:sz w:val="44"/>
                                <w:szCs w:val="44"/>
                              </w:rPr>
                            </w:pPr>
                            <w:r w:rsidRPr="004F246F">
                              <w:rPr>
                                <w:b/>
                                <w:bCs/>
                                <w:color w:val="992D4C" w:themeColor="accent1" w:themeShade="BF"/>
                                <w:sz w:val="44"/>
                                <w:szCs w:val="44"/>
                              </w:rPr>
                              <w:t xml:space="preserve">Svá přání můžete vhazovat do </w:t>
                            </w:r>
                            <w:r w:rsidRPr="004F246F">
                              <w:rPr>
                                <w:b/>
                                <w:bCs/>
                                <w:color w:val="992D4C" w:themeColor="accent1" w:themeShade="BF"/>
                                <w:sz w:val="44"/>
                                <w:szCs w:val="44"/>
                              </w:rPr>
                              <w:t>valentýnské</w:t>
                            </w:r>
                            <w:r w:rsidRPr="004F246F">
                              <w:rPr>
                                <w:b/>
                                <w:bCs/>
                                <w:color w:val="992D4C" w:themeColor="accent1" w:themeShade="BF"/>
                                <w:sz w:val="44"/>
                                <w:szCs w:val="44"/>
                              </w:rPr>
                              <w:t xml:space="preserve"> krabice v 1. patře, nebo předávat paní učitelce Šubrové či panu učiteli Kubíčkovi a to do 11. 2. 2022.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F808E6" id="_x0000_t202" coordsize="21600,21600" o:spt="202" path="m,l,21600r21600,l21600,xe">
                <v:stroke joinstyle="miter"/>
                <v:path gradientshapeok="t" o:connecttype="rect"/>
              </v:shapetype>
              <v:shape id="Textové pole 10" o:spid="_x0000_s1026" type="#_x0000_t202" style="position:absolute;margin-left:264pt;margin-top:561.1pt;width:298.5pt;height:2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" filled="f" stroked="f" strokeweight="1pt">
                <v:stroke miterlimit="4"/>
                <v:textbox inset="4pt,4pt,4pt,4pt">
                  <w:txbxContent>
                    <w:p w14:paraId="6364E3D7" w14:textId="691F9CBB" w:rsidR="004F246F" w:rsidRPr="004F246F" w:rsidRDefault="004F246F">
                      <w:pPr>
                        <w:rPr>
                          <w:b/>
                          <w:bCs/>
                          <w:color w:val="992D4C" w:themeColor="accent1" w:themeShade="BF"/>
                          <w:sz w:val="44"/>
                          <w:szCs w:val="44"/>
                        </w:rPr>
                      </w:pPr>
                      <w:r w:rsidRPr="004F246F">
                        <w:rPr>
                          <w:b/>
                          <w:bCs/>
                          <w:color w:val="992D4C" w:themeColor="accent1" w:themeShade="BF"/>
                          <w:sz w:val="44"/>
                          <w:szCs w:val="44"/>
                        </w:rPr>
                        <w:t xml:space="preserve">Svá přání můžete vhazovat do </w:t>
                      </w:r>
                      <w:r w:rsidRPr="004F246F">
                        <w:rPr>
                          <w:b/>
                          <w:bCs/>
                          <w:color w:val="992D4C" w:themeColor="accent1" w:themeShade="BF"/>
                          <w:sz w:val="44"/>
                          <w:szCs w:val="44"/>
                        </w:rPr>
                        <w:t>valentýnské</w:t>
                      </w:r>
                      <w:r w:rsidRPr="004F246F">
                        <w:rPr>
                          <w:b/>
                          <w:bCs/>
                          <w:color w:val="992D4C" w:themeColor="accent1" w:themeShade="BF"/>
                          <w:sz w:val="44"/>
                          <w:szCs w:val="44"/>
                        </w:rPr>
                        <w:t xml:space="preserve"> krabice v 1. patře, nebo předávat paní učitelce Šubrové či panu učiteli Kubíčkovi a to do 11. 2. 2022.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4692"/>
        <w:gridCol w:w="1392"/>
        <w:gridCol w:w="4382"/>
      </w:tblGrid>
      <w:tr w:rsidR="0087218F" w14:paraId="08802961" w14:textId="77777777" w:rsidTr="002B41D4">
        <w:trPr>
          <w:trHeight w:val="6529"/>
        </w:trPr>
        <w:tc>
          <w:tcPr>
            <w:tcW w:w="4692" w:type="dxa"/>
            <w:vAlign w:val="center"/>
          </w:tcPr>
          <w:p w14:paraId="1C0EEB55" w14:textId="69D2830E" w:rsidR="0087218F" w:rsidRPr="002B41D4" w:rsidRDefault="002B41D4" w:rsidP="000D6820">
            <w:pPr>
              <w:pStyle w:val="Lska"/>
              <w:rPr>
                <w:b/>
                <w:bCs/>
                <w:sz w:val="96"/>
                <w:szCs w:val="96"/>
                <w:u w:val="single"/>
              </w:rPr>
            </w:pPr>
            <w:r w:rsidRPr="002B41D4">
              <w:rPr>
                <w:b/>
                <w:bCs/>
                <w:noProof/>
                <w:color w:val="000000" w:themeColor="text1"/>
                <w:sz w:val="96"/>
                <w:szCs w:val="96"/>
                <w:u w:val="single"/>
              </w:rPr>
              <w:drawing>
                <wp:anchor distT="0" distB="0" distL="114300" distR="114300" simplePos="0" relativeHeight="251658240" behindDoc="1" locked="0" layoutInCell="1" allowOverlap="1" wp14:anchorId="61A5C0A9" wp14:editId="5CE2228F">
                  <wp:simplePos x="0" y="0"/>
                  <wp:positionH relativeFrom="column">
                    <wp:posOffset>519430</wp:posOffset>
                  </wp:positionH>
                  <wp:positionV relativeFrom="paragraph">
                    <wp:posOffset>-1755775</wp:posOffset>
                  </wp:positionV>
                  <wp:extent cx="1836420" cy="2295525"/>
                  <wp:effectExtent l="0" t="0" r="0" b="9525"/>
                  <wp:wrapNone/>
                  <wp:docPr id="1" name="Obrázek 1" descr="Obsah obrázku balón&#10;&#10;Popis byl vytvořen automatic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ek 1" descr="Obsah obrázku balón&#10;&#10;Popis byl vytvořen automaticky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420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B41D4">
              <w:rPr>
                <w:b/>
                <w:bCs/>
                <w:color w:val="000000" w:themeColor="text1"/>
                <w:sz w:val="96"/>
                <w:szCs w:val="96"/>
                <w:u w:val="single"/>
              </w:rPr>
              <w:t>Valentýn</w:t>
            </w:r>
          </w:p>
        </w:tc>
        <w:tc>
          <w:tcPr>
            <w:tcW w:w="1392" w:type="dxa"/>
          </w:tcPr>
          <w:p w14:paraId="0366EA55" w14:textId="77777777" w:rsidR="0087218F" w:rsidRPr="002B41D4" w:rsidRDefault="0087218F" w:rsidP="0087218F">
            <w:pPr>
              <w:rPr>
                <w:sz w:val="48"/>
                <w:szCs w:val="48"/>
              </w:rPr>
            </w:pPr>
          </w:p>
        </w:tc>
        <w:tc>
          <w:tcPr>
            <w:tcW w:w="4382" w:type="dxa"/>
            <w:vAlign w:val="bottom"/>
          </w:tcPr>
          <w:p w14:paraId="778D72F5" w14:textId="3E3C642C" w:rsidR="0087218F" w:rsidRPr="002B41D4" w:rsidRDefault="002B41D4" w:rsidP="002B41D4">
            <w:pPr>
              <w:pStyle w:val="Nzev"/>
              <w:rPr>
                <w:sz w:val="48"/>
                <w:szCs w:val="48"/>
              </w:rPr>
            </w:pPr>
            <w:r w:rsidRPr="002B41D4">
              <w:rPr>
                <w:sz w:val="48"/>
                <w:szCs w:val="48"/>
              </w:rPr>
              <w:t xml:space="preserve">Žákovský parlament bude 14. února 2022 roznášet Vaše </w:t>
            </w:r>
            <w:r w:rsidRPr="002B41D4">
              <w:rPr>
                <w:sz w:val="48"/>
                <w:szCs w:val="48"/>
              </w:rPr>
              <w:t>valentýnská</w:t>
            </w:r>
            <w:r w:rsidRPr="002B41D4">
              <w:rPr>
                <w:sz w:val="48"/>
                <w:szCs w:val="48"/>
              </w:rPr>
              <w:t xml:space="preserve"> přání.</w:t>
            </w:r>
          </w:p>
        </w:tc>
      </w:tr>
      <w:tr w:rsidR="00717CF5" w14:paraId="29E77131" w14:textId="77777777" w:rsidTr="002B41D4">
        <w:trPr>
          <w:trHeight w:val="954"/>
        </w:trPr>
        <w:tc>
          <w:tcPr>
            <w:tcW w:w="4692" w:type="dxa"/>
          </w:tcPr>
          <w:p w14:paraId="25737DF9" w14:textId="77777777" w:rsidR="004F246F" w:rsidRDefault="004F246F" w:rsidP="0087218F"/>
          <w:p w14:paraId="5C80BC69" w14:textId="77777777" w:rsidR="004F246F" w:rsidRDefault="004F246F" w:rsidP="0087218F"/>
          <w:p w14:paraId="231F2BE2" w14:textId="77777777" w:rsidR="004F246F" w:rsidRDefault="004F246F" w:rsidP="0087218F"/>
          <w:p w14:paraId="13F5DF76" w14:textId="2288F46D" w:rsidR="004F246F" w:rsidRDefault="004F246F" w:rsidP="0087218F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0A40C59" wp14:editId="060E9113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151130</wp:posOffset>
                      </wp:positionV>
                      <wp:extent cx="2800350" cy="2933700"/>
                      <wp:effectExtent l="0" t="0" r="0" b="0"/>
                      <wp:wrapNone/>
                      <wp:docPr id="9" name="Textové po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00350" cy="29337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txbx>
                              <w:txbxContent>
                                <w:p w14:paraId="5461F009" w14:textId="534BC15C" w:rsidR="004F246F" w:rsidRPr="004F246F" w:rsidRDefault="004F246F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4F246F">
                                    <w:rPr>
                                      <w:b/>
                                      <w:bCs/>
                                      <w:sz w:val="56"/>
                                      <w:szCs w:val="56"/>
                                    </w:rPr>
                                    <w:t>Na přání musí být uvedeno jméno adresáta a třída do které chodí</w:t>
                                  </w:r>
                                  <w:r w:rsidRPr="004F246F">
                                    <w:rPr>
                                      <w:b/>
                                      <w:bCs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40C59" id="Textové pole 9" o:spid="_x0000_s1027" type="#_x0000_t202" style="position:absolute;margin-left:7.9pt;margin-top:11.9pt;width:220.5pt;height:23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" filled="f" stroked="f" strokeweight="1pt">
                      <v:stroke miterlimit="4"/>
                      <v:textbox inset="4pt,4pt,4pt,4pt">
                        <w:txbxContent>
                          <w:p w14:paraId="5461F009" w14:textId="534BC15C" w:rsidR="004F246F" w:rsidRPr="004F246F" w:rsidRDefault="004F246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F246F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Na přání musí být uvedeno jméno adresáta a třída do které chodí</w:t>
                            </w:r>
                            <w:r w:rsidRPr="004F246F"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B27E997" w14:textId="7B345AB6" w:rsidR="004F246F" w:rsidRDefault="004F246F" w:rsidP="0087218F"/>
          <w:p w14:paraId="4873E483" w14:textId="0D26655E" w:rsidR="004F246F" w:rsidRDefault="004F246F" w:rsidP="0087218F"/>
          <w:p w14:paraId="57AEB2EC" w14:textId="6CA47DFD" w:rsidR="004F246F" w:rsidRDefault="004F246F" w:rsidP="0087218F"/>
          <w:p w14:paraId="46D9EE3E" w14:textId="33EC9689" w:rsidR="004F246F" w:rsidRDefault="004F246F" w:rsidP="0087218F"/>
          <w:p w14:paraId="52BFF9EC" w14:textId="77777777" w:rsidR="004F246F" w:rsidRDefault="004F246F" w:rsidP="0087218F"/>
          <w:p w14:paraId="37C011D4" w14:textId="228B8493" w:rsidR="00717CF5" w:rsidRDefault="00717CF5" w:rsidP="0087218F"/>
        </w:tc>
        <w:tc>
          <w:tcPr>
            <w:tcW w:w="1392" w:type="dxa"/>
          </w:tcPr>
          <w:p w14:paraId="5E78D691" w14:textId="4408F53B" w:rsidR="00717CF5" w:rsidRDefault="00717CF5" w:rsidP="0087218F"/>
        </w:tc>
        <w:tc>
          <w:tcPr>
            <w:tcW w:w="4382" w:type="dxa"/>
          </w:tcPr>
          <w:p w14:paraId="5CCC6FBC" w14:textId="49986E93" w:rsidR="00717CF5" w:rsidRDefault="00717CF5" w:rsidP="0087218F"/>
        </w:tc>
      </w:tr>
    </w:tbl>
    <w:p w14:paraId="4EE75628" w14:textId="77777777" w:rsidR="005F1369" w:rsidRDefault="005F1369" w:rsidP="0087218F"/>
    <w:sectPr w:rsidR="005F1369" w:rsidSect="00763C37">
      <w:headerReference w:type="even" r:id="rId10"/>
      <w:headerReference w:type="default" r:id="rId11"/>
      <w:footerReference w:type="default" r:id="rId12"/>
      <w:type w:val="continuous"/>
      <w:pgSz w:w="11906" w:h="16838" w:code="9"/>
      <w:pgMar w:top="832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770B3" w14:textId="77777777" w:rsidR="004D71DD" w:rsidRDefault="004D71DD" w:rsidP="0087218F">
      <w:r>
        <w:separator/>
      </w:r>
    </w:p>
  </w:endnote>
  <w:endnote w:type="continuationSeparator" w:id="0">
    <w:p w14:paraId="5E91D20A" w14:textId="77777777" w:rsidR="004D71DD" w:rsidRDefault="004D71DD" w:rsidP="00872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altName w:val="Franklin Gothic Book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E8155" w14:textId="77777777" w:rsidR="0087218F" w:rsidRDefault="0087218F">
    <w:pPr>
      <w:pStyle w:val="Zpat"/>
    </w:pPr>
    <w:r w:rsidRPr="0087218F">
      <w:rPr>
        <w:noProof/>
        <w:lang w:bidi="cs-CZ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58D3FFF" wp14:editId="26DCEA1D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72400" cy="5029200"/>
              <wp:effectExtent l="0" t="0" r="0" b="0"/>
              <wp:wrapNone/>
              <wp:docPr id="93" name="Skupina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5029200"/>
                        <a:chOff x="0" y="0"/>
                        <a:chExt cx="7772400" cy="5029200"/>
                      </a:xfrm>
                    </wpg:grpSpPr>
                    <wps:wsp>
                      <wps:cNvPr id="94" name="Obdélník"/>
                      <wps:cNvSpPr/>
                      <wps:spPr>
                        <a:xfrm>
                          <a:off x="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5" name="Obrazec"/>
                      <wps:cNvSpPr/>
                      <wps:spPr>
                        <a:xfrm>
                          <a:off x="507999" y="203200"/>
                          <a:ext cx="305745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4816" y="15990"/>
                              </a:moveTo>
                              <a:lnTo>
                                <a:pt x="4816" y="16999"/>
                              </a:lnTo>
                              <a:cubicBezTo>
                                <a:pt x="5205" y="16815"/>
                                <a:pt x="6037" y="16305"/>
                                <a:pt x="5648" y="15990"/>
                              </a:cubicBezTo>
                              <a:cubicBezTo>
                                <a:pt x="5258" y="15676"/>
                                <a:pt x="4816" y="15990"/>
                                <a:pt x="4816" y="15990"/>
                              </a:cubicBezTo>
                              <a:close/>
                              <a:moveTo>
                                <a:pt x="460" y="671"/>
                              </a:moveTo>
                              <a:lnTo>
                                <a:pt x="460" y="1679"/>
                              </a:lnTo>
                              <a:cubicBezTo>
                                <a:pt x="850" y="1496"/>
                                <a:pt x="1682" y="986"/>
                                <a:pt x="1292" y="671"/>
                              </a:cubicBezTo>
                              <a:cubicBezTo>
                                <a:pt x="903" y="357"/>
                                <a:pt x="460" y="671"/>
                                <a:pt x="460" y="671"/>
                              </a:cubicBezTo>
                              <a:close/>
                              <a:moveTo>
                                <a:pt x="0" y="4520"/>
                              </a:moveTo>
                              <a:lnTo>
                                <a:pt x="0" y="5529"/>
                              </a:lnTo>
                              <a:cubicBezTo>
                                <a:pt x="390" y="5345"/>
                                <a:pt x="1222" y="4835"/>
                                <a:pt x="832" y="4520"/>
                              </a:cubicBezTo>
                              <a:cubicBezTo>
                                <a:pt x="443" y="4206"/>
                                <a:pt x="0" y="4520"/>
                                <a:pt x="0" y="4520"/>
                              </a:cubicBezTo>
                              <a:close/>
                              <a:moveTo>
                                <a:pt x="0" y="13559"/>
                              </a:moveTo>
                              <a:lnTo>
                                <a:pt x="0" y="14567"/>
                              </a:lnTo>
                              <a:cubicBezTo>
                                <a:pt x="390" y="14383"/>
                                <a:pt x="1222" y="13873"/>
                                <a:pt x="832" y="13559"/>
                              </a:cubicBezTo>
                              <a:cubicBezTo>
                                <a:pt x="443" y="13244"/>
                                <a:pt x="0" y="13559"/>
                                <a:pt x="0" y="13559"/>
                              </a:cubicBezTo>
                              <a:close/>
                              <a:moveTo>
                                <a:pt x="0" y="8583"/>
                              </a:moveTo>
                              <a:lnTo>
                                <a:pt x="0" y="9591"/>
                              </a:lnTo>
                              <a:cubicBezTo>
                                <a:pt x="390" y="9407"/>
                                <a:pt x="1222" y="8897"/>
                                <a:pt x="832" y="8583"/>
                              </a:cubicBezTo>
                              <a:cubicBezTo>
                                <a:pt x="443" y="8269"/>
                                <a:pt x="0" y="8583"/>
                                <a:pt x="0" y="8583"/>
                              </a:cubicBezTo>
                              <a:close/>
                              <a:moveTo>
                                <a:pt x="0" y="17621"/>
                              </a:moveTo>
                              <a:lnTo>
                                <a:pt x="0" y="18630"/>
                              </a:lnTo>
                              <a:cubicBezTo>
                                <a:pt x="390" y="18446"/>
                                <a:pt x="1222" y="17936"/>
                                <a:pt x="832" y="17621"/>
                              </a:cubicBezTo>
                              <a:cubicBezTo>
                                <a:pt x="443" y="17307"/>
                                <a:pt x="0" y="17621"/>
                                <a:pt x="0" y="17621"/>
                              </a:cubicBezTo>
                              <a:close/>
                              <a:moveTo>
                                <a:pt x="21210" y="4497"/>
                              </a:moveTo>
                              <a:cubicBezTo>
                                <a:pt x="20821" y="4182"/>
                                <a:pt x="20378" y="4497"/>
                                <a:pt x="20378" y="4497"/>
                              </a:cubicBezTo>
                              <a:lnTo>
                                <a:pt x="20378" y="5505"/>
                              </a:lnTo>
                              <a:cubicBezTo>
                                <a:pt x="20768" y="5327"/>
                                <a:pt x="21600" y="4811"/>
                                <a:pt x="21210" y="4497"/>
                              </a:cubicBezTo>
                              <a:close/>
                              <a:moveTo>
                                <a:pt x="4816" y="2889"/>
                              </a:moveTo>
                              <a:lnTo>
                                <a:pt x="4816" y="3898"/>
                              </a:lnTo>
                              <a:cubicBezTo>
                                <a:pt x="5205" y="3714"/>
                                <a:pt x="6037" y="3204"/>
                                <a:pt x="5648" y="2889"/>
                              </a:cubicBezTo>
                              <a:cubicBezTo>
                                <a:pt x="5258" y="2581"/>
                                <a:pt x="4816" y="2889"/>
                                <a:pt x="4816" y="2889"/>
                              </a:cubicBezTo>
                              <a:close/>
                              <a:moveTo>
                                <a:pt x="4816" y="20421"/>
                              </a:moveTo>
                              <a:lnTo>
                                <a:pt x="4816" y="21429"/>
                              </a:lnTo>
                              <a:cubicBezTo>
                                <a:pt x="5205" y="21245"/>
                                <a:pt x="6037" y="20735"/>
                                <a:pt x="5648" y="20421"/>
                              </a:cubicBezTo>
                              <a:cubicBezTo>
                                <a:pt x="5258" y="20106"/>
                                <a:pt x="4816" y="20421"/>
                                <a:pt x="4816" y="20421"/>
                              </a:cubicBezTo>
                              <a:close/>
                              <a:moveTo>
                                <a:pt x="9162" y="499"/>
                              </a:moveTo>
                              <a:lnTo>
                                <a:pt x="9162" y="1507"/>
                              </a:lnTo>
                              <a:cubicBezTo>
                                <a:pt x="9552" y="1324"/>
                                <a:pt x="10384" y="814"/>
                                <a:pt x="9994" y="499"/>
                              </a:cubicBezTo>
                              <a:cubicBezTo>
                                <a:pt x="9605" y="185"/>
                                <a:pt x="9162" y="499"/>
                                <a:pt x="9162" y="499"/>
                              </a:cubicBezTo>
                              <a:close/>
                              <a:moveTo>
                                <a:pt x="19157" y="137"/>
                              </a:moveTo>
                              <a:lnTo>
                                <a:pt x="19157" y="1146"/>
                              </a:lnTo>
                              <a:cubicBezTo>
                                <a:pt x="19546" y="962"/>
                                <a:pt x="20378" y="452"/>
                                <a:pt x="19989" y="137"/>
                              </a:cubicBezTo>
                              <a:cubicBezTo>
                                <a:pt x="19590" y="-171"/>
                                <a:pt x="19157" y="137"/>
                                <a:pt x="19157" y="137"/>
                              </a:cubicBezTo>
                              <a:close/>
                              <a:moveTo>
                                <a:pt x="20378" y="13535"/>
                              </a:moveTo>
                              <a:lnTo>
                                <a:pt x="20378" y="14543"/>
                              </a:lnTo>
                              <a:cubicBezTo>
                                <a:pt x="20768" y="14359"/>
                                <a:pt x="21600" y="13849"/>
                                <a:pt x="21210" y="13535"/>
                              </a:cubicBezTo>
                              <a:cubicBezTo>
                                <a:pt x="20821" y="13221"/>
                                <a:pt x="20378" y="13535"/>
                                <a:pt x="20378" y="13535"/>
                              </a:cubicBezTo>
                              <a:close/>
                              <a:moveTo>
                                <a:pt x="20378" y="8559"/>
                              </a:moveTo>
                              <a:lnTo>
                                <a:pt x="20378" y="9567"/>
                              </a:lnTo>
                              <a:cubicBezTo>
                                <a:pt x="20768" y="9384"/>
                                <a:pt x="21600" y="8873"/>
                                <a:pt x="21210" y="8559"/>
                              </a:cubicBezTo>
                              <a:cubicBezTo>
                                <a:pt x="20821" y="8251"/>
                                <a:pt x="20378" y="8559"/>
                                <a:pt x="20378" y="8559"/>
                              </a:cubicBezTo>
                              <a:close/>
                              <a:moveTo>
                                <a:pt x="20378" y="17598"/>
                              </a:moveTo>
                              <a:lnTo>
                                <a:pt x="20378" y="18606"/>
                              </a:lnTo>
                              <a:cubicBezTo>
                                <a:pt x="20768" y="18422"/>
                                <a:pt x="21600" y="17912"/>
                                <a:pt x="21210" y="17598"/>
                              </a:cubicBezTo>
                              <a:cubicBezTo>
                                <a:pt x="20821" y="17289"/>
                                <a:pt x="20378" y="17598"/>
                                <a:pt x="20378" y="17598"/>
                              </a:cubicBezTo>
                              <a:close/>
                              <a:moveTo>
                                <a:pt x="11012" y="17550"/>
                              </a:moveTo>
                              <a:lnTo>
                                <a:pt x="11012" y="18558"/>
                              </a:lnTo>
                              <a:cubicBezTo>
                                <a:pt x="11402" y="18375"/>
                                <a:pt x="12234" y="17865"/>
                                <a:pt x="11845" y="17550"/>
                              </a:cubicBezTo>
                              <a:cubicBezTo>
                                <a:pt x="11455" y="17236"/>
                                <a:pt x="11012" y="17550"/>
                                <a:pt x="11012" y="17550"/>
                              </a:cubicBezTo>
                              <a:close/>
                              <a:moveTo>
                                <a:pt x="15111" y="2788"/>
                              </a:moveTo>
                              <a:lnTo>
                                <a:pt x="15111" y="3797"/>
                              </a:lnTo>
                              <a:cubicBezTo>
                                <a:pt x="15501" y="3613"/>
                                <a:pt x="16333" y="3103"/>
                                <a:pt x="15943" y="2788"/>
                              </a:cubicBezTo>
                              <a:cubicBezTo>
                                <a:pt x="15554" y="2474"/>
                                <a:pt x="15111" y="2788"/>
                                <a:pt x="15111" y="2788"/>
                              </a:cubicBezTo>
                              <a:close/>
                              <a:moveTo>
                                <a:pt x="15111" y="20320"/>
                              </a:moveTo>
                              <a:lnTo>
                                <a:pt x="15111" y="21328"/>
                              </a:lnTo>
                              <a:cubicBezTo>
                                <a:pt x="15501" y="21144"/>
                                <a:pt x="16333" y="20634"/>
                                <a:pt x="15943" y="20320"/>
                              </a:cubicBezTo>
                              <a:cubicBezTo>
                                <a:pt x="15554" y="20006"/>
                                <a:pt x="15111" y="20320"/>
                                <a:pt x="15111" y="20320"/>
                              </a:cubicBezTo>
                              <a:close/>
                              <a:moveTo>
                                <a:pt x="15111" y="15890"/>
                              </a:moveTo>
                              <a:lnTo>
                                <a:pt x="15111" y="16898"/>
                              </a:lnTo>
                              <a:cubicBezTo>
                                <a:pt x="15501" y="16714"/>
                                <a:pt x="16333" y="16204"/>
                                <a:pt x="15943" y="15890"/>
                              </a:cubicBezTo>
                              <a:cubicBezTo>
                                <a:pt x="15554" y="15575"/>
                                <a:pt x="15111" y="15890"/>
                                <a:pt x="15111" y="158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6" name="Obrazec"/>
                      <wps:cNvSpPr/>
                      <wps:spPr>
                        <a:xfrm>
                          <a:off x="368299" y="203200"/>
                          <a:ext cx="3056186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4911" y="15990"/>
                              </a:moveTo>
                              <a:cubicBezTo>
                                <a:pt x="4521" y="16305"/>
                                <a:pt x="5353" y="16815"/>
                                <a:pt x="5743" y="16999"/>
                              </a:cubicBezTo>
                              <a:lnTo>
                                <a:pt x="5743" y="15990"/>
                              </a:lnTo>
                              <a:cubicBezTo>
                                <a:pt x="5743" y="15990"/>
                                <a:pt x="5300" y="15682"/>
                                <a:pt x="4911" y="15990"/>
                              </a:cubicBezTo>
                              <a:close/>
                              <a:moveTo>
                                <a:pt x="4911" y="20421"/>
                              </a:moveTo>
                              <a:cubicBezTo>
                                <a:pt x="4521" y="20735"/>
                                <a:pt x="5353" y="21245"/>
                                <a:pt x="5743" y="21429"/>
                              </a:cubicBezTo>
                              <a:lnTo>
                                <a:pt x="5743" y="20421"/>
                              </a:lnTo>
                              <a:cubicBezTo>
                                <a:pt x="5743" y="20421"/>
                                <a:pt x="5300" y="20112"/>
                                <a:pt x="4911" y="20421"/>
                              </a:cubicBezTo>
                              <a:close/>
                              <a:moveTo>
                                <a:pt x="553" y="671"/>
                              </a:moveTo>
                              <a:cubicBezTo>
                                <a:pt x="164" y="986"/>
                                <a:pt x="996" y="1496"/>
                                <a:pt x="1386" y="1679"/>
                              </a:cubicBezTo>
                              <a:lnTo>
                                <a:pt x="1386" y="671"/>
                              </a:lnTo>
                              <a:cubicBezTo>
                                <a:pt x="1386" y="671"/>
                                <a:pt x="943" y="357"/>
                                <a:pt x="553" y="671"/>
                              </a:cubicBezTo>
                              <a:close/>
                              <a:moveTo>
                                <a:pt x="4911" y="2889"/>
                              </a:moveTo>
                              <a:cubicBezTo>
                                <a:pt x="4521" y="3204"/>
                                <a:pt x="5353" y="3714"/>
                                <a:pt x="5743" y="3898"/>
                              </a:cubicBezTo>
                              <a:lnTo>
                                <a:pt x="5743" y="2889"/>
                              </a:lnTo>
                              <a:cubicBezTo>
                                <a:pt x="5743" y="2889"/>
                                <a:pt x="5300" y="2581"/>
                                <a:pt x="4911" y="2889"/>
                              </a:cubicBezTo>
                              <a:close/>
                              <a:moveTo>
                                <a:pt x="102" y="8583"/>
                              </a:moveTo>
                              <a:cubicBezTo>
                                <a:pt x="-288" y="8897"/>
                                <a:pt x="544" y="9407"/>
                                <a:pt x="934" y="9591"/>
                              </a:cubicBezTo>
                              <a:lnTo>
                                <a:pt x="934" y="8583"/>
                              </a:lnTo>
                              <a:cubicBezTo>
                                <a:pt x="925" y="8583"/>
                                <a:pt x="491" y="8269"/>
                                <a:pt x="102" y="8583"/>
                              </a:cubicBezTo>
                              <a:close/>
                              <a:moveTo>
                                <a:pt x="102" y="4520"/>
                              </a:moveTo>
                              <a:cubicBezTo>
                                <a:pt x="-288" y="4835"/>
                                <a:pt x="544" y="5345"/>
                                <a:pt x="934" y="5529"/>
                              </a:cubicBezTo>
                              <a:lnTo>
                                <a:pt x="934" y="4520"/>
                              </a:lnTo>
                              <a:cubicBezTo>
                                <a:pt x="925" y="4520"/>
                                <a:pt x="491" y="4206"/>
                                <a:pt x="102" y="4520"/>
                              </a:cubicBezTo>
                              <a:close/>
                              <a:moveTo>
                                <a:pt x="102" y="13559"/>
                              </a:moveTo>
                              <a:cubicBezTo>
                                <a:pt x="-288" y="13873"/>
                                <a:pt x="544" y="14383"/>
                                <a:pt x="934" y="14567"/>
                              </a:cubicBezTo>
                              <a:lnTo>
                                <a:pt x="934" y="13559"/>
                              </a:lnTo>
                              <a:cubicBezTo>
                                <a:pt x="925" y="13559"/>
                                <a:pt x="491" y="13244"/>
                                <a:pt x="102" y="13559"/>
                              </a:cubicBezTo>
                              <a:close/>
                              <a:moveTo>
                                <a:pt x="102" y="17621"/>
                              </a:moveTo>
                              <a:cubicBezTo>
                                <a:pt x="-288" y="17936"/>
                                <a:pt x="544" y="18446"/>
                                <a:pt x="934" y="18630"/>
                              </a:cubicBezTo>
                              <a:lnTo>
                                <a:pt x="934" y="17621"/>
                              </a:lnTo>
                              <a:cubicBezTo>
                                <a:pt x="925" y="17621"/>
                                <a:pt x="491" y="17307"/>
                                <a:pt x="102" y="17621"/>
                              </a:cubicBezTo>
                              <a:close/>
                              <a:moveTo>
                                <a:pt x="9268" y="499"/>
                              </a:moveTo>
                              <a:cubicBezTo>
                                <a:pt x="8878" y="814"/>
                                <a:pt x="9711" y="1324"/>
                                <a:pt x="10100" y="1507"/>
                              </a:cubicBezTo>
                              <a:lnTo>
                                <a:pt x="10100" y="499"/>
                              </a:lnTo>
                              <a:cubicBezTo>
                                <a:pt x="10091" y="499"/>
                                <a:pt x="9649" y="185"/>
                                <a:pt x="9268" y="499"/>
                              </a:cubicBezTo>
                              <a:close/>
                              <a:moveTo>
                                <a:pt x="15219" y="20320"/>
                              </a:moveTo>
                              <a:cubicBezTo>
                                <a:pt x="14829" y="20634"/>
                                <a:pt x="15662" y="21144"/>
                                <a:pt x="16051" y="21328"/>
                              </a:cubicBezTo>
                              <a:lnTo>
                                <a:pt x="16051" y="20320"/>
                              </a:lnTo>
                              <a:cubicBezTo>
                                <a:pt x="16043" y="20320"/>
                                <a:pt x="15600" y="20006"/>
                                <a:pt x="15219" y="20320"/>
                              </a:cubicBezTo>
                              <a:close/>
                              <a:moveTo>
                                <a:pt x="20480" y="17598"/>
                              </a:moveTo>
                              <a:cubicBezTo>
                                <a:pt x="20090" y="17912"/>
                                <a:pt x="20922" y="18422"/>
                                <a:pt x="21312" y="18606"/>
                              </a:cubicBezTo>
                              <a:lnTo>
                                <a:pt x="21312" y="17598"/>
                              </a:lnTo>
                              <a:cubicBezTo>
                                <a:pt x="21312" y="17598"/>
                                <a:pt x="20869" y="17289"/>
                                <a:pt x="20480" y="17598"/>
                              </a:cubicBezTo>
                              <a:close/>
                              <a:moveTo>
                                <a:pt x="11110" y="17550"/>
                              </a:moveTo>
                              <a:cubicBezTo>
                                <a:pt x="10720" y="17865"/>
                                <a:pt x="11553" y="18375"/>
                                <a:pt x="11942" y="18558"/>
                              </a:cubicBezTo>
                              <a:lnTo>
                                <a:pt x="11942" y="17550"/>
                              </a:lnTo>
                              <a:cubicBezTo>
                                <a:pt x="11942" y="17550"/>
                                <a:pt x="11499" y="17236"/>
                                <a:pt x="11110" y="17550"/>
                              </a:cubicBezTo>
                              <a:close/>
                              <a:moveTo>
                                <a:pt x="20480" y="13535"/>
                              </a:moveTo>
                              <a:cubicBezTo>
                                <a:pt x="20090" y="13849"/>
                                <a:pt x="20922" y="14359"/>
                                <a:pt x="21312" y="14543"/>
                              </a:cubicBezTo>
                              <a:lnTo>
                                <a:pt x="21312" y="13535"/>
                              </a:lnTo>
                              <a:cubicBezTo>
                                <a:pt x="21312" y="13535"/>
                                <a:pt x="20869" y="13227"/>
                                <a:pt x="20480" y="13535"/>
                              </a:cubicBezTo>
                              <a:close/>
                              <a:moveTo>
                                <a:pt x="20480" y="4497"/>
                              </a:moveTo>
                              <a:cubicBezTo>
                                <a:pt x="20090" y="4811"/>
                                <a:pt x="20922" y="5321"/>
                                <a:pt x="21312" y="5505"/>
                              </a:cubicBezTo>
                              <a:lnTo>
                                <a:pt x="21312" y="4497"/>
                              </a:lnTo>
                              <a:cubicBezTo>
                                <a:pt x="21312" y="4497"/>
                                <a:pt x="20869" y="4188"/>
                                <a:pt x="20480" y="4497"/>
                              </a:cubicBezTo>
                              <a:close/>
                              <a:moveTo>
                                <a:pt x="20480" y="8559"/>
                              </a:moveTo>
                              <a:cubicBezTo>
                                <a:pt x="20090" y="8873"/>
                                <a:pt x="20922" y="9384"/>
                                <a:pt x="21312" y="9567"/>
                              </a:cubicBezTo>
                              <a:lnTo>
                                <a:pt x="21312" y="8559"/>
                              </a:lnTo>
                              <a:cubicBezTo>
                                <a:pt x="21312" y="8559"/>
                                <a:pt x="20869" y="8251"/>
                                <a:pt x="20480" y="8559"/>
                              </a:cubicBezTo>
                              <a:close/>
                              <a:moveTo>
                                <a:pt x="19257" y="137"/>
                              </a:moveTo>
                              <a:cubicBezTo>
                                <a:pt x="18868" y="452"/>
                                <a:pt x="19700" y="962"/>
                                <a:pt x="20090" y="1146"/>
                              </a:cubicBezTo>
                              <a:lnTo>
                                <a:pt x="20090" y="137"/>
                              </a:lnTo>
                              <a:cubicBezTo>
                                <a:pt x="20090" y="137"/>
                                <a:pt x="19647" y="-171"/>
                                <a:pt x="19257" y="137"/>
                              </a:cubicBezTo>
                              <a:close/>
                              <a:moveTo>
                                <a:pt x="15219" y="15890"/>
                              </a:moveTo>
                              <a:cubicBezTo>
                                <a:pt x="14829" y="16204"/>
                                <a:pt x="15662" y="16714"/>
                                <a:pt x="16051" y="16898"/>
                              </a:cubicBezTo>
                              <a:lnTo>
                                <a:pt x="16051" y="15890"/>
                              </a:lnTo>
                              <a:cubicBezTo>
                                <a:pt x="16043" y="15890"/>
                                <a:pt x="15600" y="15575"/>
                                <a:pt x="15219" y="15890"/>
                              </a:cubicBezTo>
                              <a:close/>
                              <a:moveTo>
                                <a:pt x="15219" y="2788"/>
                              </a:moveTo>
                              <a:cubicBezTo>
                                <a:pt x="14829" y="3103"/>
                                <a:pt x="15662" y="3613"/>
                                <a:pt x="16051" y="3797"/>
                              </a:cubicBezTo>
                              <a:lnTo>
                                <a:pt x="16051" y="2788"/>
                              </a:lnTo>
                              <a:cubicBezTo>
                                <a:pt x="16043" y="2788"/>
                                <a:pt x="15600" y="2474"/>
                                <a:pt x="15219" y="278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7" name="Obdélník"/>
                      <wps:cNvSpPr/>
                      <wps:spPr>
                        <a:xfrm>
                          <a:off x="388620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8" name="Obrazec"/>
                      <wps:cNvSpPr/>
                      <wps:spPr>
                        <a:xfrm>
                          <a:off x="6870699" y="2413000"/>
                          <a:ext cx="475003" cy="3732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429" h="17685" extrusionOk="0">
                              <a:moveTo>
                                <a:pt x="0" y="5114"/>
                              </a:moveTo>
                              <a:cubicBezTo>
                                <a:pt x="0" y="1384"/>
                                <a:pt x="17016" y="9506"/>
                                <a:pt x="21428" y="0"/>
                              </a:cubicBezTo>
                              <a:cubicBezTo>
                                <a:pt x="21428" y="0"/>
                                <a:pt x="21600" y="5957"/>
                                <a:pt x="17360" y="9928"/>
                              </a:cubicBezTo>
                              <a:cubicBezTo>
                                <a:pt x="18392" y="10830"/>
                                <a:pt x="21428" y="13417"/>
                                <a:pt x="21428" y="15764"/>
                              </a:cubicBezTo>
                              <a:cubicBezTo>
                                <a:pt x="9625" y="12274"/>
                                <a:pt x="0" y="21600"/>
                                <a:pt x="0" y="15643"/>
                              </a:cubicBezTo>
                              <a:lnTo>
                                <a:pt x="0" y="5114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9" name="Obrazec"/>
                      <wps:cNvSpPr/>
                      <wps:spPr>
                        <a:xfrm>
                          <a:off x="6870699" y="2489200"/>
                          <a:ext cx="245112" cy="305323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15832" extrusionOk="0">
                              <a:moveTo>
                                <a:pt x="0" y="2479"/>
                              </a:moveTo>
                              <a:cubicBezTo>
                                <a:pt x="0" y="5904"/>
                                <a:pt x="21600" y="-3250"/>
                                <a:pt x="21600" y="1294"/>
                              </a:cubicBezTo>
                              <a:lnTo>
                                <a:pt x="21488" y="12489"/>
                              </a:lnTo>
                              <a:cubicBezTo>
                                <a:pt x="21488" y="9328"/>
                                <a:pt x="12647" y="18350"/>
                                <a:pt x="0" y="15123"/>
                              </a:cubicBezTo>
                              <a:lnTo>
                                <a:pt x="0" y="2479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/>
                            </a:gs>
                            <a:gs pos="100000">
                              <a:schemeClr val="accent5">
                                <a:lumMod val="50000"/>
                              </a:schemeClr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0" name="Obrazec"/>
                      <wps:cNvSpPr/>
                      <wps:spPr>
                        <a:xfrm>
                          <a:off x="5676900" y="2501899"/>
                          <a:ext cx="1436371" cy="378363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81" h="8615" extrusionOk="0">
                              <a:moveTo>
                                <a:pt x="0" y="2982"/>
                              </a:moveTo>
                              <a:lnTo>
                                <a:pt x="0" y="7059"/>
                              </a:lnTo>
                              <a:cubicBezTo>
                                <a:pt x="-19" y="-257"/>
                                <a:pt x="21562" y="15531"/>
                                <a:pt x="21581" y="4659"/>
                              </a:cubicBezTo>
                              <a:lnTo>
                                <a:pt x="21581" y="90"/>
                              </a:lnTo>
                              <a:cubicBezTo>
                                <a:pt x="21581" y="9256"/>
                                <a:pt x="-19" y="-6069"/>
                                <a:pt x="0" y="2982"/>
                              </a:cubicBez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5"/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1" name="Obrazec"/>
                      <wps:cNvSpPr/>
                      <wps:spPr>
                        <a:xfrm>
                          <a:off x="4965700" y="1943099"/>
                          <a:ext cx="725170" cy="8724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5636" y="3459"/>
                              </a:moveTo>
                              <a:lnTo>
                                <a:pt x="7982" y="16538"/>
                              </a:lnTo>
                              <a:lnTo>
                                <a:pt x="8209" y="16507"/>
                              </a:lnTo>
                              <a:lnTo>
                                <a:pt x="5863" y="3427"/>
                              </a:lnTo>
                              <a:lnTo>
                                <a:pt x="5636" y="3459"/>
                              </a:lnTo>
                              <a:close/>
                              <a:moveTo>
                                <a:pt x="0" y="31"/>
                              </a:moveTo>
                              <a:lnTo>
                                <a:pt x="4993" y="16821"/>
                              </a:lnTo>
                              <a:lnTo>
                                <a:pt x="5182" y="16790"/>
                              </a:lnTo>
                              <a:lnTo>
                                <a:pt x="189" y="0"/>
                              </a:lnTo>
                              <a:lnTo>
                                <a:pt x="0" y="31"/>
                              </a:lnTo>
                              <a:close/>
                              <a:moveTo>
                                <a:pt x="18271" y="31"/>
                              </a:moveTo>
                              <a:lnTo>
                                <a:pt x="18082" y="0"/>
                              </a:lnTo>
                              <a:lnTo>
                                <a:pt x="13089" y="16790"/>
                              </a:lnTo>
                              <a:lnTo>
                                <a:pt x="13278" y="16821"/>
                              </a:lnTo>
                              <a:lnTo>
                                <a:pt x="18271" y="31"/>
                              </a:lnTo>
                              <a:close/>
                              <a:moveTo>
                                <a:pt x="12408" y="3427"/>
                              </a:moveTo>
                              <a:lnTo>
                                <a:pt x="10214" y="16507"/>
                              </a:lnTo>
                              <a:lnTo>
                                <a:pt x="10441" y="16538"/>
                              </a:lnTo>
                              <a:lnTo>
                                <a:pt x="12635" y="3459"/>
                              </a:lnTo>
                              <a:lnTo>
                                <a:pt x="12408" y="3427"/>
                              </a:lnTo>
                              <a:close/>
                              <a:moveTo>
                                <a:pt x="12559" y="18141"/>
                              </a:moveTo>
                              <a:lnTo>
                                <a:pt x="21562" y="16066"/>
                              </a:lnTo>
                              <a:lnTo>
                                <a:pt x="21524" y="15909"/>
                              </a:lnTo>
                              <a:lnTo>
                                <a:pt x="11992" y="18110"/>
                              </a:lnTo>
                              <a:lnTo>
                                <a:pt x="21524" y="21600"/>
                              </a:lnTo>
                              <a:lnTo>
                                <a:pt x="21600" y="21443"/>
                              </a:lnTo>
                              <a:lnTo>
                                <a:pt x="12559" y="181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2" name="Obrazec"/>
                      <wps:cNvSpPr/>
                      <wps:spPr>
                        <a:xfrm>
                          <a:off x="4483099" y="939800"/>
                          <a:ext cx="1563238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0" h="19123" extrusionOk="0">
                              <a:moveTo>
                                <a:pt x="9048" y="5394"/>
                              </a:moveTo>
                              <a:cubicBezTo>
                                <a:pt x="11247" y="127"/>
                                <a:pt x="15705" y="-2378"/>
                                <a:pt x="17670" y="3165"/>
                              </a:cubicBezTo>
                              <a:cubicBezTo>
                                <a:pt x="19767" y="9063"/>
                                <a:pt x="12670" y="16519"/>
                                <a:pt x="9048" y="19123"/>
                              </a:cubicBezTo>
                              <a:cubicBezTo>
                                <a:pt x="5704" y="16855"/>
                                <a:pt x="-1833" y="9615"/>
                                <a:pt x="411" y="3165"/>
                              </a:cubicBezTo>
                              <a:cubicBezTo>
                                <a:pt x="2361" y="-2477"/>
                                <a:pt x="6848" y="147"/>
                                <a:pt x="9048" y="5394"/>
                              </a:cubicBezTo>
                              <a:lnTo>
                                <a:pt x="9048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3" name="Obrazec"/>
                      <wps:cNvSpPr/>
                      <wps:spPr>
                        <a:xfrm>
                          <a:off x="4610099" y="939800"/>
                          <a:ext cx="1315362" cy="12287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144" h="19173" extrusionOk="0">
                              <a:moveTo>
                                <a:pt x="17758" y="3141"/>
                              </a:moveTo>
                              <a:cubicBezTo>
                                <a:pt x="15779" y="-2407"/>
                                <a:pt x="11294" y="110"/>
                                <a:pt x="9087" y="5381"/>
                              </a:cubicBezTo>
                              <a:cubicBezTo>
                                <a:pt x="9087" y="5361"/>
                                <a:pt x="9069" y="5341"/>
                                <a:pt x="9069" y="5321"/>
                              </a:cubicBezTo>
                              <a:lnTo>
                                <a:pt x="9069" y="5321"/>
                              </a:lnTo>
                              <a:cubicBezTo>
                                <a:pt x="9069" y="5321"/>
                                <a:pt x="9069" y="5321"/>
                                <a:pt x="9069" y="5321"/>
                              </a:cubicBezTo>
                              <a:cubicBezTo>
                                <a:pt x="9069" y="5321"/>
                                <a:pt x="9069" y="5321"/>
                                <a:pt x="9069" y="5321"/>
                              </a:cubicBezTo>
                              <a:lnTo>
                                <a:pt x="9069" y="5321"/>
                              </a:lnTo>
                              <a:cubicBezTo>
                                <a:pt x="9069" y="5341"/>
                                <a:pt x="9052" y="5361"/>
                                <a:pt x="9052" y="5381"/>
                              </a:cubicBezTo>
                              <a:cubicBezTo>
                                <a:pt x="6844" y="90"/>
                                <a:pt x="2360" y="-2427"/>
                                <a:pt x="380" y="3141"/>
                              </a:cubicBezTo>
                              <a:cubicBezTo>
                                <a:pt x="-1722" y="9067"/>
                                <a:pt x="5408" y="16557"/>
                                <a:pt x="9052" y="19173"/>
                              </a:cubicBezTo>
                              <a:cubicBezTo>
                                <a:pt x="9052" y="19173"/>
                                <a:pt x="9069" y="19153"/>
                                <a:pt x="9069" y="19153"/>
                              </a:cubicBezTo>
                              <a:cubicBezTo>
                                <a:pt x="9069" y="19153"/>
                                <a:pt x="9087" y="19173"/>
                                <a:pt x="9087" y="19173"/>
                              </a:cubicBezTo>
                              <a:cubicBezTo>
                                <a:pt x="12731" y="16557"/>
                                <a:pt x="19878" y="9067"/>
                                <a:pt x="17758" y="314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1">
                            <a:alpha val="15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4" name="Obrazec"/>
                      <wps:cNvSpPr/>
                      <wps:spPr>
                        <a:xfrm>
                          <a:off x="4660900" y="939800"/>
                          <a:ext cx="1212358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6" h="19123" extrusionOk="0">
                              <a:moveTo>
                                <a:pt x="9051" y="5394"/>
                              </a:moveTo>
                              <a:cubicBezTo>
                                <a:pt x="11245" y="127"/>
                                <a:pt x="15708" y="-2378"/>
                                <a:pt x="17676" y="3165"/>
                              </a:cubicBezTo>
                              <a:cubicBezTo>
                                <a:pt x="19775" y="9063"/>
                                <a:pt x="12663" y="16519"/>
                                <a:pt x="9051" y="19123"/>
                              </a:cubicBezTo>
                              <a:cubicBezTo>
                                <a:pt x="5703" y="16855"/>
                                <a:pt x="-1825" y="9615"/>
                                <a:pt x="407" y="3165"/>
                              </a:cubicBezTo>
                              <a:cubicBezTo>
                                <a:pt x="2374" y="-2477"/>
                                <a:pt x="6857" y="147"/>
                                <a:pt x="9051" y="5394"/>
                              </a:cubicBezTo>
                              <a:lnTo>
                                <a:pt x="9051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5" name="Obrazec"/>
                      <wps:cNvSpPr/>
                      <wps:spPr>
                        <a:xfrm>
                          <a:off x="4864100" y="939800"/>
                          <a:ext cx="813685" cy="12278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161" h="19176" extrusionOk="0">
                              <a:moveTo>
                                <a:pt x="17783" y="3130"/>
                              </a:moveTo>
                              <a:cubicBezTo>
                                <a:pt x="15799" y="-2424"/>
                                <a:pt x="11320" y="95"/>
                                <a:pt x="9109" y="5371"/>
                              </a:cubicBezTo>
                              <a:cubicBezTo>
                                <a:pt x="9109" y="5351"/>
                                <a:pt x="9081" y="5331"/>
                                <a:pt x="9081" y="5312"/>
                              </a:cubicBezTo>
                              <a:lnTo>
                                <a:pt x="9081" y="19136"/>
                              </a:lnTo>
                              <a:cubicBezTo>
                                <a:pt x="9081" y="19136"/>
                                <a:pt x="9109" y="19156"/>
                                <a:pt x="9109" y="19156"/>
                              </a:cubicBezTo>
                              <a:cubicBezTo>
                                <a:pt x="12738" y="16558"/>
                                <a:pt x="19881" y="9060"/>
                                <a:pt x="17783" y="3130"/>
                              </a:cubicBezTo>
                              <a:close/>
                              <a:moveTo>
                                <a:pt x="379" y="3130"/>
                              </a:moveTo>
                              <a:cubicBezTo>
                                <a:pt x="-1719" y="9060"/>
                                <a:pt x="5424" y="16558"/>
                                <a:pt x="9053" y="19176"/>
                              </a:cubicBezTo>
                              <a:cubicBezTo>
                                <a:pt x="9053" y="19176"/>
                                <a:pt x="9081" y="19156"/>
                                <a:pt x="9081" y="19156"/>
                              </a:cubicBezTo>
                              <a:lnTo>
                                <a:pt x="9081" y="5331"/>
                              </a:lnTo>
                              <a:cubicBezTo>
                                <a:pt x="9081" y="5351"/>
                                <a:pt x="9053" y="5371"/>
                                <a:pt x="9053" y="5391"/>
                              </a:cubicBezTo>
                              <a:cubicBezTo>
                                <a:pt x="6842" y="95"/>
                                <a:pt x="2363" y="-2424"/>
                                <a:pt x="379" y="313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1">
                            <a:alpha val="15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6" name="Obrazec"/>
                      <wps:cNvSpPr/>
                      <wps:spPr>
                        <a:xfrm>
                          <a:off x="4914899" y="939800"/>
                          <a:ext cx="714433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5" h="19123" extrusionOk="0">
                              <a:moveTo>
                                <a:pt x="9044" y="5394"/>
                              </a:moveTo>
                              <a:cubicBezTo>
                                <a:pt x="11227" y="127"/>
                                <a:pt x="15688" y="-2378"/>
                                <a:pt x="17678" y="3165"/>
                              </a:cubicBezTo>
                              <a:cubicBezTo>
                                <a:pt x="19764" y="9063"/>
                                <a:pt x="12671" y="16519"/>
                                <a:pt x="9044" y="19123"/>
                              </a:cubicBezTo>
                              <a:cubicBezTo>
                                <a:pt x="5706" y="16855"/>
                                <a:pt x="-1836" y="9615"/>
                                <a:pt x="411" y="3165"/>
                              </a:cubicBezTo>
                              <a:cubicBezTo>
                                <a:pt x="2368" y="-2477"/>
                                <a:pt x="6862" y="147"/>
                                <a:pt x="9044" y="5394"/>
                              </a:cubicBezTo>
                              <a:lnTo>
                                <a:pt x="9044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7" name="Obdélník"/>
                      <wps:cNvSpPr/>
                      <wps:spPr>
                        <a:xfrm>
                          <a:off x="5078729" y="2565400"/>
                          <a:ext cx="374651" cy="55347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accent5"/>
                            </a:gs>
                          </a:gsLst>
                          <a:lin ang="1080000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8" name="Obrazec"/>
                      <wps:cNvSpPr/>
                      <wps:spPr>
                        <a:xfrm>
                          <a:off x="5105400" y="2616200"/>
                          <a:ext cx="320041" cy="17907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0143" y="21600"/>
                              </a:moveTo>
                              <a:lnTo>
                                <a:pt x="1543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accent5"/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09" name="Obrazec"/>
                      <wps:cNvSpPr/>
                      <wps:spPr>
                        <a:xfrm>
                          <a:off x="4229100" y="457200"/>
                          <a:ext cx="3156018" cy="27114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2" h="21600" extrusionOk="0">
                              <a:moveTo>
                                <a:pt x="3806" y="9975"/>
                              </a:moveTo>
                              <a:cubicBezTo>
                                <a:pt x="3745" y="9490"/>
                                <a:pt x="3397" y="9126"/>
                                <a:pt x="2963" y="9126"/>
                              </a:cubicBezTo>
                              <a:cubicBezTo>
                                <a:pt x="2911" y="9126"/>
                                <a:pt x="2850" y="9136"/>
                                <a:pt x="2798" y="9146"/>
                              </a:cubicBezTo>
                              <a:cubicBezTo>
                                <a:pt x="2754" y="8802"/>
                                <a:pt x="2502" y="8539"/>
                                <a:pt x="2190" y="8539"/>
                              </a:cubicBezTo>
                              <a:cubicBezTo>
                                <a:pt x="1851" y="8539"/>
                                <a:pt x="1581" y="8863"/>
                                <a:pt x="1581" y="9247"/>
                              </a:cubicBezTo>
                              <a:cubicBezTo>
                                <a:pt x="1581" y="9267"/>
                                <a:pt x="1581" y="9287"/>
                                <a:pt x="1581" y="9298"/>
                              </a:cubicBezTo>
                              <a:cubicBezTo>
                                <a:pt x="1503" y="9267"/>
                                <a:pt x="1425" y="9257"/>
                                <a:pt x="1338" y="9257"/>
                              </a:cubicBezTo>
                              <a:cubicBezTo>
                                <a:pt x="904" y="9257"/>
                                <a:pt x="547" y="9631"/>
                                <a:pt x="495" y="10127"/>
                              </a:cubicBezTo>
                              <a:cubicBezTo>
                                <a:pt x="217" y="10188"/>
                                <a:pt x="0" y="10481"/>
                                <a:pt x="0" y="10825"/>
                              </a:cubicBezTo>
                              <a:cubicBezTo>
                                <a:pt x="0" y="11220"/>
                                <a:pt x="278" y="11533"/>
                                <a:pt x="608" y="11533"/>
                              </a:cubicBezTo>
                              <a:cubicBezTo>
                                <a:pt x="704" y="11533"/>
                                <a:pt x="799" y="11503"/>
                                <a:pt x="878" y="11463"/>
                              </a:cubicBezTo>
                              <a:cubicBezTo>
                                <a:pt x="964" y="11979"/>
                                <a:pt x="1355" y="12363"/>
                                <a:pt x="1825" y="12363"/>
                              </a:cubicBezTo>
                              <a:cubicBezTo>
                                <a:pt x="2163" y="12363"/>
                                <a:pt x="2468" y="12161"/>
                                <a:pt x="2633" y="11847"/>
                              </a:cubicBezTo>
                              <a:cubicBezTo>
                                <a:pt x="2728" y="11908"/>
                                <a:pt x="2832" y="11948"/>
                                <a:pt x="2945" y="11948"/>
                              </a:cubicBezTo>
                              <a:cubicBezTo>
                                <a:pt x="3241" y="11948"/>
                                <a:pt x="3493" y="11695"/>
                                <a:pt x="3545" y="11372"/>
                              </a:cubicBezTo>
                              <a:cubicBezTo>
                                <a:pt x="3580" y="11382"/>
                                <a:pt x="3614" y="11382"/>
                                <a:pt x="3641" y="11382"/>
                              </a:cubicBezTo>
                              <a:cubicBezTo>
                                <a:pt x="3979" y="11382"/>
                                <a:pt x="4249" y="11058"/>
                                <a:pt x="4249" y="10674"/>
                              </a:cubicBezTo>
                              <a:cubicBezTo>
                                <a:pt x="4275" y="10330"/>
                                <a:pt x="4075" y="10046"/>
                                <a:pt x="3806" y="9975"/>
                              </a:cubicBezTo>
                              <a:close/>
                              <a:moveTo>
                                <a:pt x="9184" y="1022"/>
                              </a:moveTo>
                              <a:cubicBezTo>
                                <a:pt x="9140" y="678"/>
                                <a:pt x="8897" y="415"/>
                                <a:pt x="8593" y="415"/>
                              </a:cubicBezTo>
                              <a:cubicBezTo>
                                <a:pt x="8550" y="415"/>
                                <a:pt x="8515" y="415"/>
                                <a:pt x="8480" y="425"/>
                              </a:cubicBezTo>
                              <a:cubicBezTo>
                                <a:pt x="8445" y="182"/>
                                <a:pt x="8272" y="0"/>
                                <a:pt x="8054" y="0"/>
                              </a:cubicBezTo>
                              <a:cubicBezTo>
                                <a:pt x="7820" y="0"/>
                                <a:pt x="7620" y="223"/>
                                <a:pt x="7620" y="506"/>
                              </a:cubicBezTo>
                              <a:cubicBezTo>
                                <a:pt x="7620" y="516"/>
                                <a:pt x="7620" y="526"/>
                                <a:pt x="7620" y="546"/>
                              </a:cubicBezTo>
                              <a:cubicBezTo>
                                <a:pt x="7568" y="526"/>
                                <a:pt x="7507" y="516"/>
                                <a:pt x="7446" y="516"/>
                              </a:cubicBezTo>
                              <a:cubicBezTo>
                                <a:pt x="7142" y="516"/>
                                <a:pt x="6890" y="779"/>
                                <a:pt x="6847" y="1133"/>
                              </a:cubicBezTo>
                              <a:cubicBezTo>
                                <a:pt x="6647" y="1174"/>
                                <a:pt x="6499" y="1386"/>
                                <a:pt x="6499" y="1629"/>
                              </a:cubicBezTo>
                              <a:cubicBezTo>
                                <a:pt x="6499" y="1902"/>
                                <a:pt x="6690" y="2135"/>
                                <a:pt x="6934" y="2135"/>
                              </a:cubicBezTo>
                              <a:cubicBezTo>
                                <a:pt x="7003" y="2135"/>
                                <a:pt x="7073" y="2114"/>
                                <a:pt x="7125" y="2084"/>
                              </a:cubicBezTo>
                              <a:cubicBezTo>
                                <a:pt x="7186" y="2448"/>
                                <a:pt x="7464" y="2721"/>
                                <a:pt x="7794" y="2721"/>
                              </a:cubicBezTo>
                              <a:cubicBezTo>
                                <a:pt x="8037" y="2721"/>
                                <a:pt x="8246" y="2580"/>
                                <a:pt x="8367" y="2357"/>
                              </a:cubicBezTo>
                              <a:cubicBezTo>
                                <a:pt x="8428" y="2398"/>
                                <a:pt x="8506" y="2428"/>
                                <a:pt x="8584" y="2428"/>
                              </a:cubicBezTo>
                              <a:cubicBezTo>
                                <a:pt x="8793" y="2428"/>
                                <a:pt x="8967" y="2256"/>
                                <a:pt x="9010" y="2023"/>
                              </a:cubicBezTo>
                              <a:cubicBezTo>
                                <a:pt x="9036" y="2023"/>
                                <a:pt x="9054" y="2034"/>
                                <a:pt x="9080" y="2034"/>
                              </a:cubicBezTo>
                              <a:cubicBezTo>
                                <a:pt x="9314" y="2034"/>
                                <a:pt x="9514" y="1811"/>
                                <a:pt x="9514" y="1528"/>
                              </a:cubicBezTo>
                              <a:cubicBezTo>
                                <a:pt x="9514" y="1275"/>
                                <a:pt x="9375" y="1072"/>
                                <a:pt x="9184" y="1022"/>
                              </a:cubicBezTo>
                              <a:close/>
                              <a:moveTo>
                                <a:pt x="21339" y="13415"/>
                              </a:moveTo>
                              <a:cubicBezTo>
                                <a:pt x="21305" y="13142"/>
                                <a:pt x="21113" y="12940"/>
                                <a:pt x="20870" y="12940"/>
                              </a:cubicBezTo>
                              <a:cubicBezTo>
                                <a:pt x="20835" y="12940"/>
                                <a:pt x="20809" y="12940"/>
                                <a:pt x="20783" y="12950"/>
                              </a:cubicBezTo>
                              <a:cubicBezTo>
                                <a:pt x="20757" y="12758"/>
                                <a:pt x="20618" y="12616"/>
                                <a:pt x="20444" y="12616"/>
                              </a:cubicBezTo>
                              <a:cubicBezTo>
                                <a:pt x="20253" y="12616"/>
                                <a:pt x="20106" y="12798"/>
                                <a:pt x="20106" y="13011"/>
                              </a:cubicBezTo>
                              <a:cubicBezTo>
                                <a:pt x="20106" y="13021"/>
                                <a:pt x="20106" y="13031"/>
                                <a:pt x="20106" y="13041"/>
                              </a:cubicBezTo>
                              <a:cubicBezTo>
                                <a:pt x="20062" y="13031"/>
                                <a:pt x="20019" y="13021"/>
                                <a:pt x="19975" y="13021"/>
                              </a:cubicBezTo>
                              <a:cubicBezTo>
                                <a:pt x="19732" y="13021"/>
                                <a:pt x="19532" y="13233"/>
                                <a:pt x="19506" y="13506"/>
                              </a:cubicBezTo>
                              <a:cubicBezTo>
                                <a:pt x="19350" y="13537"/>
                                <a:pt x="19228" y="13699"/>
                                <a:pt x="19228" y="13891"/>
                              </a:cubicBezTo>
                              <a:cubicBezTo>
                                <a:pt x="19228" y="14113"/>
                                <a:pt x="19384" y="14285"/>
                                <a:pt x="19567" y="14285"/>
                              </a:cubicBezTo>
                              <a:cubicBezTo>
                                <a:pt x="19619" y="14285"/>
                                <a:pt x="19671" y="14275"/>
                                <a:pt x="19715" y="14245"/>
                              </a:cubicBezTo>
                              <a:cubicBezTo>
                                <a:pt x="19767" y="14528"/>
                                <a:pt x="19984" y="14751"/>
                                <a:pt x="20245" y="14751"/>
                              </a:cubicBezTo>
                              <a:cubicBezTo>
                                <a:pt x="20436" y="14751"/>
                                <a:pt x="20601" y="14639"/>
                                <a:pt x="20696" y="14467"/>
                              </a:cubicBezTo>
                              <a:cubicBezTo>
                                <a:pt x="20749" y="14498"/>
                                <a:pt x="20809" y="14518"/>
                                <a:pt x="20870" y="14518"/>
                              </a:cubicBezTo>
                              <a:cubicBezTo>
                                <a:pt x="21035" y="14518"/>
                                <a:pt x="21174" y="14376"/>
                                <a:pt x="21200" y="14194"/>
                              </a:cubicBezTo>
                              <a:cubicBezTo>
                                <a:pt x="21218" y="14194"/>
                                <a:pt x="21235" y="14204"/>
                                <a:pt x="21252" y="14204"/>
                              </a:cubicBezTo>
                              <a:cubicBezTo>
                                <a:pt x="21444" y="14204"/>
                                <a:pt x="21591" y="14022"/>
                                <a:pt x="21591" y="13810"/>
                              </a:cubicBezTo>
                              <a:cubicBezTo>
                                <a:pt x="21600" y="13618"/>
                                <a:pt x="21487" y="13466"/>
                                <a:pt x="21339" y="13415"/>
                              </a:cubicBezTo>
                              <a:close/>
                              <a:moveTo>
                                <a:pt x="13050" y="20265"/>
                              </a:moveTo>
                              <a:cubicBezTo>
                                <a:pt x="13016" y="19991"/>
                                <a:pt x="12824" y="19789"/>
                                <a:pt x="12581" y="19789"/>
                              </a:cubicBezTo>
                              <a:cubicBezTo>
                                <a:pt x="12546" y="19789"/>
                                <a:pt x="12520" y="19789"/>
                                <a:pt x="12494" y="19799"/>
                              </a:cubicBezTo>
                              <a:cubicBezTo>
                                <a:pt x="12468" y="19607"/>
                                <a:pt x="12329" y="19465"/>
                                <a:pt x="12155" y="19465"/>
                              </a:cubicBezTo>
                              <a:cubicBezTo>
                                <a:pt x="11964" y="19465"/>
                                <a:pt x="11817" y="19647"/>
                                <a:pt x="11817" y="19860"/>
                              </a:cubicBezTo>
                              <a:cubicBezTo>
                                <a:pt x="11817" y="19870"/>
                                <a:pt x="11817" y="19880"/>
                                <a:pt x="11817" y="19890"/>
                              </a:cubicBezTo>
                              <a:cubicBezTo>
                                <a:pt x="11773" y="19880"/>
                                <a:pt x="11730" y="19870"/>
                                <a:pt x="11686" y="19870"/>
                              </a:cubicBezTo>
                              <a:cubicBezTo>
                                <a:pt x="11443" y="19870"/>
                                <a:pt x="11243" y="20082"/>
                                <a:pt x="11217" y="20356"/>
                              </a:cubicBezTo>
                              <a:cubicBezTo>
                                <a:pt x="11061" y="20386"/>
                                <a:pt x="10939" y="20548"/>
                                <a:pt x="10939" y="20740"/>
                              </a:cubicBezTo>
                              <a:cubicBezTo>
                                <a:pt x="10939" y="20963"/>
                                <a:pt x="11095" y="21135"/>
                                <a:pt x="11278" y="21135"/>
                              </a:cubicBezTo>
                              <a:cubicBezTo>
                                <a:pt x="11330" y="21135"/>
                                <a:pt x="11382" y="21124"/>
                                <a:pt x="11426" y="21094"/>
                              </a:cubicBezTo>
                              <a:cubicBezTo>
                                <a:pt x="11478" y="21377"/>
                                <a:pt x="11695" y="21600"/>
                                <a:pt x="11956" y="21600"/>
                              </a:cubicBezTo>
                              <a:cubicBezTo>
                                <a:pt x="12147" y="21600"/>
                                <a:pt x="12312" y="21489"/>
                                <a:pt x="12407" y="21317"/>
                              </a:cubicBezTo>
                              <a:cubicBezTo>
                                <a:pt x="12460" y="21347"/>
                                <a:pt x="12520" y="21367"/>
                                <a:pt x="12581" y="21367"/>
                              </a:cubicBezTo>
                              <a:cubicBezTo>
                                <a:pt x="12746" y="21367"/>
                                <a:pt x="12885" y="21226"/>
                                <a:pt x="12911" y="21044"/>
                              </a:cubicBezTo>
                              <a:cubicBezTo>
                                <a:pt x="12929" y="21044"/>
                                <a:pt x="12946" y="21054"/>
                                <a:pt x="12963" y="21054"/>
                              </a:cubicBezTo>
                              <a:cubicBezTo>
                                <a:pt x="13155" y="21054"/>
                                <a:pt x="13302" y="20872"/>
                                <a:pt x="13302" y="20659"/>
                              </a:cubicBezTo>
                              <a:cubicBezTo>
                                <a:pt x="13311" y="20457"/>
                                <a:pt x="13198" y="20305"/>
                                <a:pt x="13050" y="20265"/>
                              </a:cubicBezTo>
                              <a:close/>
                              <a:moveTo>
                                <a:pt x="18090" y="11210"/>
                              </a:moveTo>
                              <a:cubicBezTo>
                                <a:pt x="18003" y="10502"/>
                                <a:pt x="17482" y="9955"/>
                                <a:pt x="16856" y="9955"/>
                              </a:cubicBezTo>
                              <a:cubicBezTo>
                                <a:pt x="16778" y="9955"/>
                                <a:pt x="16691" y="9965"/>
                                <a:pt x="16613" y="9986"/>
                              </a:cubicBezTo>
                              <a:cubicBezTo>
                                <a:pt x="16552" y="9480"/>
                                <a:pt x="16178" y="9095"/>
                                <a:pt x="15726" y="9095"/>
                              </a:cubicBezTo>
                              <a:cubicBezTo>
                                <a:pt x="15231" y="9095"/>
                                <a:pt x="14832" y="9561"/>
                                <a:pt x="14832" y="10137"/>
                              </a:cubicBezTo>
                              <a:cubicBezTo>
                                <a:pt x="14832" y="10168"/>
                                <a:pt x="14832" y="10188"/>
                                <a:pt x="14832" y="10218"/>
                              </a:cubicBezTo>
                              <a:cubicBezTo>
                                <a:pt x="14719" y="10178"/>
                                <a:pt x="14597" y="10158"/>
                                <a:pt x="14475" y="10158"/>
                              </a:cubicBezTo>
                              <a:cubicBezTo>
                                <a:pt x="13841" y="10158"/>
                                <a:pt x="13311" y="10714"/>
                                <a:pt x="13233" y="11432"/>
                              </a:cubicBezTo>
                              <a:cubicBezTo>
                                <a:pt x="12816" y="11523"/>
                                <a:pt x="12503" y="11948"/>
                                <a:pt x="12503" y="12454"/>
                              </a:cubicBezTo>
                              <a:cubicBezTo>
                                <a:pt x="12503" y="13031"/>
                                <a:pt x="12903" y="13496"/>
                                <a:pt x="13398" y="13496"/>
                              </a:cubicBezTo>
                              <a:cubicBezTo>
                                <a:pt x="13546" y="13496"/>
                                <a:pt x="13676" y="13456"/>
                                <a:pt x="13798" y="13385"/>
                              </a:cubicBezTo>
                              <a:cubicBezTo>
                                <a:pt x="13928" y="14144"/>
                                <a:pt x="14501" y="14710"/>
                                <a:pt x="15188" y="14710"/>
                              </a:cubicBezTo>
                              <a:cubicBezTo>
                                <a:pt x="15692" y="14710"/>
                                <a:pt x="16126" y="14407"/>
                                <a:pt x="16378" y="13951"/>
                              </a:cubicBezTo>
                              <a:cubicBezTo>
                                <a:pt x="16508" y="14043"/>
                                <a:pt x="16674" y="14103"/>
                                <a:pt x="16839" y="14103"/>
                              </a:cubicBezTo>
                              <a:cubicBezTo>
                                <a:pt x="17282" y="14103"/>
                                <a:pt x="17647" y="13739"/>
                                <a:pt x="17725" y="13253"/>
                              </a:cubicBezTo>
                              <a:cubicBezTo>
                                <a:pt x="17768" y="13264"/>
                                <a:pt x="17820" y="13264"/>
                                <a:pt x="17873" y="13264"/>
                              </a:cubicBezTo>
                              <a:cubicBezTo>
                                <a:pt x="18368" y="13264"/>
                                <a:pt x="18767" y="12798"/>
                                <a:pt x="18767" y="12221"/>
                              </a:cubicBezTo>
                              <a:cubicBezTo>
                                <a:pt x="18785" y="11726"/>
                                <a:pt x="18489" y="11311"/>
                                <a:pt x="18090" y="1121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0" name="Obrazec"/>
                      <wps:cNvSpPr/>
                      <wps:spPr>
                        <a:xfrm>
                          <a:off x="5143499" y="1024907"/>
                          <a:ext cx="250814" cy="1140970"/>
                        </a:xfrm>
                        <a:custGeom>
                          <a:avLst/>
                          <a:gdLst>
                            <a:gd name="connsiteX0" fmla="*/ 9549 w 18075"/>
                            <a:gd name="connsiteY0" fmla="*/ 4551 h 19577"/>
                            <a:gd name="connsiteX1" fmla="*/ 17694 w 18075"/>
                            <a:gd name="connsiteY1" fmla="*/ 3634 h 19577"/>
                            <a:gd name="connsiteX2" fmla="*/ 9091 w 18075"/>
                            <a:gd name="connsiteY2" fmla="*/ 19577 h 19577"/>
                            <a:gd name="connsiteX3" fmla="*/ 396 w 18075"/>
                            <a:gd name="connsiteY3" fmla="*/ 3634 h 19577"/>
                            <a:gd name="connsiteX4" fmla="*/ 9091 w 18075"/>
                            <a:gd name="connsiteY4" fmla="*/ 5861 h 19577"/>
                            <a:gd name="connsiteX5" fmla="*/ 9549 w 18075"/>
                            <a:gd name="connsiteY5" fmla="*/ 4551 h 19577"/>
                            <a:gd name="connsiteX0" fmla="*/ 9549 w 18075"/>
                            <a:gd name="connsiteY0" fmla="*/ 4595 h 19621"/>
                            <a:gd name="connsiteX1" fmla="*/ 17694 w 18075"/>
                            <a:gd name="connsiteY1" fmla="*/ 3678 h 19621"/>
                            <a:gd name="connsiteX2" fmla="*/ 9091 w 18075"/>
                            <a:gd name="connsiteY2" fmla="*/ 19621 h 19621"/>
                            <a:gd name="connsiteX3" fmla="*/ 396 w 18075"/>
                            <a:gd name="connsiteY3" fmla="*/ 3678 h 19621"/>
                            <a:gd name="connsiteX4" fmla="*/ 8862 w 18075"/>
                            <a:gd name="connsiteY4" fmla="*/ 4595 h 19621"/>
                            <a:gd name="connsiteX5" fmla="*/ 9549 w 18075"/>
                            <a:gd name="connsiteY5" fmla="*/ 4595 h 196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8075" h="19621" extrusionOk="0">
                              <a:moveTo>
                                <a:pt x="9549" y="4595"/>
                              </a:moveTo>
                              <a:cubicBezTo>
                                <a:pt x="11745" y="-668"/>
                                <a:pt x="15772" y="-1870"/>
                                <a:pt x="17694" y="3678"/>
                              </a:cubicBezTo>
                              <a:cubicBezTo>
                                <a:pt x="19799" y="9574"/>
                                <a:pt x="12660" y="17044"/>
                                <a:pt x="9091" y="19621"/>
                              </a:cubicBezTo>
                              <a:cubicBezTo>
                                <a:pt x="5704" y="17350"/>
                                <a:pt x="-1801" y="10099"/>
                                <a:pt x="396" y="3678"/>
                              </a:cubicBezTo>
                              <a:cubicBezTo>
                                <a:pt x="2409" y="-1979"/>
                                <a:pt x="6665" y="-668"/>
                                <a:pt x="8862" y="4595"/>
                              </a:cubicBezTo>
                              <a:lnTo>
                                <a:pt x="9549" y="459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50000</wp14:pctHeight>
              </wp14:sizeRelV>
            </wp:anchor>
          </w:drawing>
        </mc:Choice>
        <mc:Fallback>
          <w:pict>
            <v:group w14:anchorId="40ECF3F2" id="Skupina 1" o:spid="_x0000_s1026" alt="&quot;&quot;" style="position:absolute;margin-left:0;margin-top:0;width:612pt;height:396pt;z-index:251661312;mso-width-percent:1000;mso-height-percent:500;mso-position-horizontal:center;mso-position-horizontal-relative:page;mso-position-vertical:bottom;mso-position-vertical-relative:page;mso-width-percent:1000;mso-height-percent:500" coordsize="77724,50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">
              <v:rect id="Obdélník" o:spid="_x0000_s1027" style="position:absolute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" fillcolor="#c74369 [3204]" stroked="f" strokeweight="1pt">
                <v:stroke miterlimit="4"/>
                <v:textbox inset="3pt,3pt,3pt,3pt"/>
              </v:rect>
              <v:shape id="Obrazec" o:spid="_x0000_s1028" style="position:absolute;left:5079;top:2032;width:30575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" path="m4816,15990r,1009c5205,16815,6037,16305,5648,15990v-390,-314,-832,,-832,xm460,671r,1008c850,1496,1682,986,1292,671v-389,-314,-832,,-832,xm,4520l,5529c390,5345,1222,4835,832,4520,443,4206,,4520,,4520xm,13559r,1008c390,14383,1222,13873,832,13559v-389,-315,-832,,-832,xm,8583l,9591c390,9407,1222,8897,832,8583,443,8269,,8583,,8583xm,17621r,1009c390,18446,1222,17936,832,17621v-389,-314,-832,,-832,xm21210,4497v-389,-315,-832,,-832,l20378,5505v390,-178,1222,-694,832,-1008xm4816,2889r,1009c5205,3714,6037,3204,5648,2889v-390,-308,-832,,-832,xm4816,20421r,1008c5205,21245,6037,20735,5648,20421v-390,-315,-832,,-832,xm9162,499r,1008c9552,1324,10384,814,9994,499v-389,-314,-832,,-832,xm19157,137r,1009c19546,962,20378,452,19989,137v-399,-308,-832,,-832,xm20378,13535r,1008c20768,14359,21600,13849,21210,13535v-389,-314,-832,,-832,xm20378,8559r,1008c20768,9384,21600,8873,21210,8559v-389,-308,-832,,-832,xm20378,17598r,1008c20768,18422,21600,17912,21210,17598v-389,-309,-832,,-832,xm11012,17550r,1008c11402,18375,12234,17865,11845,17550v-390,-314,-833,,-833,xm15111,2788r,1009c15501,3613,16333,3103,15943,2788v-389,-314,-832,,-832,xm15111,20320r,1008c15501,21144,16333,20634,15943,20320v-389,-314,-832,,-832,xm15111,15890r,1008c15501,16714,16333,16204,15943,15890v-389,-315,-832,,-832,xe" fillcolor="#ffb0b6 [3205]" stroked="f" strokeweight="1pt">
                <v:stroke miterlimit="4" joinstyle="miter"/>
                <v:path arrowok="t" o:extrusionok="f" o:connecttype="custom" o:connectlocs="1528728,2294326;1528728,2294326;1528728,2294326;1528728,2294326" o:connectangles="0,90,180,270"/>
              </v:shape>
              <v:shape id="Obrazec" o:spid="_x0000_s1029" style="position:absolute;left:3682;top:2032;width:30562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" path="m4911,15990v-390,315,442,825,832,1009l5743,15990v,,-443,-308,-832,xm4911,20421v-390,314,442,824,832,1008l5743,20421v,,-443,-309,-832,xm553,671v-389,315,443,825,833,1008l1386,671v,,-443,-314,-833,xm4911,2889v-390,315,442,825,832,1009l5743,2889v,,-443,-308,-832,xm102,8583v-390,314,442,824,832,1008l934,8583v-9,,-443,-314,-832,xm102,4520v-390,315,442,825,832,1009l934,4520v-9,,-443,-314,-832,xm102,13559v-390,314,442,824,832,1008l934,13559v-9,,-443,-315,-832,xm102,17621v-390,315,442,825,832,1009l934,17621v-9,,-443,-314,-832,xm9268,499v-390,315,443,825,832,1008l10100,499v-9,,-451,-314,-832,xm15219,20320v-390,314,443,824,832,1008l16051,20320v-8,,-451,-314,-832,xm20480,17598v-390,314,442,824,832,1008l21312,17598v,,-443,-309,-832,xm11110,17550v-390,315,443,825,832,1008l11942,17550v,,-443,-314,-832,xm20480,13535v-390,314,442,824,832,1008l21312,13535v,,-443,-308,-832,xm20480,4497v-390,314,442,824,832,1008l21312,4497v,,-443,-309,-832,xm20480,8559v-390,314,442,825,832,1008l21312,8559v,,-443,-308,-832,xm19257,137v-389,315,443,825,833,1009l20090,137v,,-443,-308,-833,xm15219,15890v-390,314,443,824,832,1008l16051,15890v-8,,-451,-315,-832,xm15219,2788v-390,315,443,825,832,1009l16051,2788v-8,,-451,-314,-832,xe" fillcolor="#ffc2c7 [3206]" stroked="f" strokeweight="1pt">
                <v:stroke miterlimit="4" joinstyle="miter"/>
                <v:path arrowok="t" o:extrusionok="f" o:connecttype="custom" o:connectlocs="1528093,2294326;1528093,2294326;1528093,2294326;1528093,2294326" o:connectangles="0,90,180,270"/>
              </v:shape>
              <v:rect id="Obdélník" o:spid="_x0000_s1030" style="position:absolute;left:38862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" fillcolor="#e5e2df [3209]" stroked="f" strokeweight="1pt">
                <v:stroke miterlimit="4"/>
                <v:textbox inset="3pt,3pt,3pt,3pt"/>
              </v:rect>
              <v:shape id="Obrazec" o:spid="_x0000_s1031" style="position:absolute;left:68706;top:24130;width:4751;height:3732;visibility:visible;mso-wrap-style:square;v-text-anchor:middle" coordsize="21429,1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" path="m,5114c,1384,17016,9506,21428,v,,172,5957,-4068,9928c18392,10830,21428,13417,21428,15764,9625,12274,,21600,,15643l,5114xe" fillcolor="#94ccdb [1944]" stroked="f" strokeweight="1pt">
                <v:fill color2="#b7dde7 [1304]" angle="90" focus="100%" type="gradient"/>
                <v:stroke miterlimit="4" joinstyle="miter"/>
                <v:path arrowok="t" o:extrusionok="f" o:connecttype="custom" o:connectlocs="237502,186646;237502,186646;237502,186646;237502,186646" o:connectangles="0,90,180,270"/>
              </v:shape>
              <v:shape id="Obrazec" o:spid="_x0000_s1032" style="position:absolute;left:68706;top:24892;width:2452;height:3053;visibility:visible;mso-wrap-style:square;v-text-anchor:middle" coordsize="21600,15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" path="m,2479c,5904,21600,-3250,21600,1294r-112,11195c21488,9328,12647,18350,,15123l,2479xe" fillcolor="#4dabc3 [3208]" stroked="f" strokeweight="1pt">
                <v:fill color2="#225765 [1608]" angle="90" focus="100%" type="gradient"/>
                <v:stroke miterlimit="4" joinstyle="miter"/>
                <v:path arrowok="t" o:extrusionok="f" o:connecttype="custom" o:connectlocs="122556,152662;122556,152662;122556,152662;122556,152662" o:connectangles="0,90,180,270"/>
              </v:shape>
              <v:shape id="Obrazec" o:spid="_x0000_s1033" style="position:absolute;left:56769;top:25018;width:14363;height:3784;visibility:visible;mso-wrap-style:square;v-text-anchor:middle" coordsize="21581,8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" path="m,2982l,7059c-19,-257,21562,15531,21581,4659r,-4569c21581,9256,-19,-6069,,2982xe" fillcolor="#4dabc3 [3208]" stroked="f" strokeweight="1pt">
                <v:fill color2="#b7dde7 [1304]" rotate="t" angle="90" focus="100%" type="gradient"/>
                <v:stroke miterlimit="4" joinstyle="miter"/>
                <v:path arrowok="t" o:extrusionok="f" o:connecttype="custom" o:connectlocs="718186,189182;718186,189182;718186,189182;718186,189182" o:connectangles="0,90,180,270"/>
              </v:shape>
              <v:shape id="Obrazec" o:spid="_x0000_s1034" style="position:absolute;left:49657;top:19430;width:7251;height:8725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" path="m5636,3459l7982,16538r227,-31l5863,3427r-227,32xm,31l4993,16821r189,-31l189,,,31xm18271,31l18082,,13089,16790r189,31l18271,31xm12408,3427l10214,16507r227,31l12635,3459r-227,-32xm12559,18141r9003,-2075l21524,15909r-9532,2201l21524,21600r76,-157l12559,18141xe" fillcolor="#9b8579 [3207]" stroked="f" strokeweight="1pt">
                <v:stroke miterlimit="4" joinstyle="miter"/>
                <v:path arrowok="t" o:extrusionok="f" o:connecttype="custom" o:connectlocs="362585,436246;362585,436246;362585,436246;362585,436246" o:connectangles="0,90,180,270"/>
              </v:shape>
              <v:shape id="Obrazec" o:spid="_x0000_s1035" style="position:absolute;left:44830;top:9398;width:15633;height:12311;visibility:visible;mso-wrap-style:square;v-text-anchor:middle" coordsize="18050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" path="m9048,5394c11247,127,15705,-2378,17670,3165,19767,9063,12670,16519,9048,19123,5704,16855,-1833,9615,411,3165,2361,-2477,6848,147,9048,5394r,xe" fillcolor="#c74369 [3204]" stroked="f" strokeweight="1pt">
                <v:stroke miterlimit="4" joinstyle="miter"/>
                <v:path arrowok="t" o:extrusionok="f" o:connecttype="custom" o:connectlocs="781619,615578;781619,615578;781619,615578;781619,615578" o:connectangles="0,90,180,270"/>
              </v:shape>
              <v:shape id="Obrazec" o:spid="_x0000_s1036" style="position:absolute;left:46100;top:9398;width:13154;height:12287;visibility:visible;mso-wrap-style:square;v-text-anchor:middle" coordsize="18144,19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" path="m17758,3141c15779,-2407,11294,110,9087,5381v,-20,-18,-40,-18,-60l9069,5321v,,,,,c9069,5321,9069,5321,9069,5321r,c9069,5341,9052,5361,9052,5381,6844,90,2360,-2427,380,3141,-1722,9067,5408,16557,9052,19173v,,17,-20,17,-20c9069,19153,9087,19173,9087,19173,12731,16557,19878,9067,17758,3141xe" fillcolor="black [3213]" stroked="f" strokeweight="1pt">
                <v:fill opacity="9766f"/>
                <v:stroke miterlimit="4" joinstyle="miter"/>
                <v:path arrowok="t" o:extrusionok="f" o:connecttype="custom" o:connectlocs="657681,614381;657681,614381;657681,614381;657681,614381" o:connectangles="0,90,180,270"/>
              </v:shape>
              <v:shape id="Obrazec" o:spid="_x0000_s1037" style="position:absolute;left:46609;top:9398;width:12123;height:12311;visibility:visible;mso-wrap-style:square;v-text-anchor:middle" coordsize="18056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" path="m9051,5394c11245,127,15708,-2378,17676,3165,19775,9063,12663,16519,9051,19123,5703,16855,-1825,9615,407,3165,2374,-2477,6857,147,9051,5394r,xe" fillcolor="#dd8ea4 [1940]" stroked="f" strokeweight="1pt">
                <v:stroke miterlimit="4" joinstyle="miter"/>
                <v:path arrowok="t" o:extrusionok="f" o:connecttype="custom" o:connectlocs="606179,615578;606179,615578;606179,615578;606179,615578" o:connectangles="0,90,180,270"/>
              </v:shape>
              <v:shape id="Obrazec" o:spid="_x0000_s1038" style="position:absolute;left:48641;top:9398;width:8136;height:12278;visibility:visible;mso-wrap-style:square;v-text-anchor:middle" coordsize="18161,19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" path="m17783,3130c15799,-2424,11320,95,9109,5371v,-20,-28,-40,-28,-59l9081,19136v,,28,20,28,20c12738,16558,19881,9060,17783,3130xm379,3130c-1719,9060,5424,16558,9053,19176v,,28,-20,28,-20l9081,5331v,20,-28,40,-28,60c6842,95,2363,-2424,379,3130xe" fillcolor="black [3213]" stroked="f" strokeweight="1pt">
                <v:fill opacity="9766f"/>
                <v:stroke miterlimit="4" joinstyle="miter"/>
                <v:path arrowok="t" o:extrusionok="f" o:connecttype="custom" o:connectlocs="406843,613925;406843,613925;406843,613925;406843,613925" o:connectangles="0,90,180,270"/>
              </v:shape>
              <v:shape id="Obrazec" o:spid="_x0000_s1039" style="position:absolute;left:49148;top:9398;width:7145;height:12311;visibility:visible;mso-wrap-style:square;v-text-anchor:middle" coordsize="18055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" path="m9044,5394c11227,127,15688,-2378,17678,3165,19764,9063,12671,16519,9044,19123,5706,16855,-1836,9615,411,3165,2368,-2477,6862,147,9044,5394r,xe" fillcolor="#e8b3c2 [1300]" stroked="f" strokeweight="1pt">
                <v:stroke miterlimit="4" joinstyle="miter"/>
                <v:path arrowok="t" o:extrusionok="f" o:connecttype="custom" o:connectlocs="357217,615578;357217,615578;357217,615578;357217,615578" o:connectangles="0,90,180,270"/>
              </v:shape>
              <v:rect id="Obdélník" o:spid="_x0000_s1040" style="position:absolute;left:50787;top:25654;width:3746;height:5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" fillcolor="#b7dde7 [1304]" stroked="f" strokeweight="1pt">
                <v:fill color2="#4dabc3 [3208]" angle="270" focus="100%" type="gradient">
                  <o:fill v:ext="view" type="gradientUnscaled"/>
                </v:fill>
                <v:stroke miterlimit="4"/>
                <v:textbox inset="3pt,3pt,3pt,3pt"/>
              </v:rect>
              <v:shape id="Obrazec" o:spid="_x0000_s1041" style="position:absolute;left:51054;top:26162;width:3200;height:179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" path="m20143,21600r-18600,l,,21600,,20143,21600xe" fillcolor="#b7dde7 [1304]" stroked="f" strokeweight="1pt">
                <v:fill color2="#4dabc3 [3208]" angle="90" focus="100%" type="gradient"/>
                <v:stroke miterlimit="4" joinstyle="miter"/>
                <v:path arrowok="t" o:extrusionok="f" o:connecttype="custom" o:connectlocs="160021,89536;160021,89536;160021,89536;160021,89536" o:connectangles="0,90,180,270"/>
              </v:shape>
              <v:shape id="Obrazec" o:spid="_x0000_s1042" style="position:absolute;left:42291;top:4572;width:31560;height:27114;visibility:visible;mso-wrap-style:square;v-text-anchor:middle" coordsize="21592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" path="m3806,9975v-61,-485,-409,-849,-843,-849c2911,9126,2850,9136,2798,9146v-44,-344,-296,-607,-608,-607c1851,8539,1581,8863,1581,9247v,20,,40,,51c1503,9267,1425,9257,1338,9257v-434,,-791,374,-843,870c217,10188,,10481,,10825v,395,278,708,608,708c704,11533,799,11503,878,11463v86,516,477,900,947,900c2163,12363,2468,12161,2633,11847v95,61,199,101,312,101c3241,11948,3493,11695,3545,11372v35,10,69,10,96,10c3979,11382,4249,11058,4249,10674v26,-344,-174,-628,-443,-699xm9184,1022c9140,678,8897,415,8593,415v-43,,-78,,-113,10c8445,182,8272,,8054,,7820,,7620,223,7620,506v,10,,20,,40c7568,526,7507,516,7446,516v-304,,-556,263,-599,617c6647,1174,6499,1386,6499,1629v,273,191,506,435,506c7003,2135,7073,2114,7125,2084v61,364,339,637,669,637c8037,2721,8246,2580,8367,2357v61,41,139,71,217,71c8793,2428,8967,2256,9010,2023v26,,44,11,70,11c9314,2034,9514,1811,9514,1528v,-253,-139,-456,-330,-506xm21339,13415v-34,-273,-226,-475,-469,-475c20835,12940,20809,12940,20783,12950v-26,-192,-165,-334,-339,-334c20253,12616,20106,12798,20106,13011v,10,,20,,30c20062,13031,20019,13021,19975,13021v-243,,-443,212,-469,485c19350,13537,19228,13699,19228,13891v,222,156,394,339,394c19619,14285,19671,14275,19715,14245v52,283,269,506,530,506c20436,14751,20601,14639,20696,14467v53,31,113,51,174,51c21035,14518,21174,14376,21200,14194v18,,35,10,52,10c21444,14204,21591,14022,21591,13810v9,-192,-104,-344,-252,-395xm13050,20265v-34,-274,-226,-476,-469,-476c12546,19789,12520,19789,12494,19799v-26,-192,-165,-334,-339,-334c11964,19465,11817,19647,11817,19860v,10,,20,,30c11773,19880,11730,19870,11686,19870v-243,,-443,212,-469,486c11061,20386,10939,20548,10939,20740v,223,156,395,339,395c11330,21135,11382,21124,11426,21094v52,283,269,506,530,506c12147,21600,12312,21489,12407,21317v53,30,113,50,174,50c12746,21367,12885,21226,12911,21044v18,,35,10,52,10c13155,21054,13302,20872,13302,20659v9,-202,-104,-354,-252,-394xm18090,11210v-87,-708,-608,-1255,-1234,-1255c16778,9955,16691,9965,16613,9986v-61,-506,-435,-891,-887,-891c15231,9095,14832,9561,14832,10137v,31,,51,,81c14719,10178,14597,10158,14475,10158v-634,,-1164,556,-1242,1274c12816,11523,12503,11948,12503,12454v,577,400,1042,895,1042c13546,13496,13676,13456,13798,13385v130,759,703,1325,1390,1325c15692,14710,16126,14407,16378,13951v130,92,296,152,461,152c17282,14103,17647,13739,17725,13253v43,11,95,11,148,11c18368,13264,18767,12798,18767,12221v18,-495,-278,-910,-677,-1011xe" fillcolor="white [3212]" stroked="f" strokeweight="1pt">
                <v:stroke miterlimit="4" joinstyle="miter"/>
                <v:path arrowok="t" o:extrusionok="f" o:connecttype="custom" o:connectlocs="1578009,1355725;1578009,1355725;1578009,1355725;1578009,1355725" o:connectangles="0,90,180,270"/>
              </v:shape>
              <v:shape id="Obrazec" o:spid="_x0000_s1043" style="position:absolute;left:51434;top:10249;width:2509;height:11409;visibility:visible;mso-wrap-style:square;v-text-anchor:middle" coordsize="18075,19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" path="m9549,4595v2196,-5263,6223,-6465,8145,-917c19799,9574,12660,17044,9091,19621,5704,17350,-1801,10099,396,3678,2409,-1979,6665,-668,8862,4595r687,xe" fillcolor="#f3d9e0 [660]" stroked="f" strokeweight="1pt">
                <v:stroke miterlimit="4" joinstyle="miter"/>
                <v:path arrowok="t" o:extrusionok="f" o:connecttype="custom" o:connectlocs="132505,267201;245527,213877;126149,1140970;5495,213877;122972,267201;132505,267201" o:connectangles="0,0,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81E1E" w14:textId="77777777" w:rsidR="004D71DD" w:rsidRDefault="004D71DD" w:rsidP="0087218F">
      <w:r>
        <w:separator/>
      </w:r>
    </w:p>
  </w:footnote>
  <w:footnote w:type="continuationSeparator" w:id="0">
    <w:p w14:paraId="71061006" w14:textId="77777777" w:rsidR="004D71DD" w:rsidRDefault="004D71DD" w:rsidP="00872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FFC62" w14:textId="77777777" w:rsidR="00717CF5" w:rsidRDefault="00763C37">
    <w:pPr>
      <w:pStyle w:val="Zhlav"/>
    </w:pPr>
    <w:r w:rsidRPr="00717CF5">
      <w:rPr>
        <w:noProof/>
        <w:lang w:bidi="cs-CZ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43C052F7" wp14:editId="443BB954">
              <wp:simplePos x="0" y="0"/>
              <wp:positionH relativeFrom="column">
                <wp:posOffset>-468775</wp:posOffset>
              </wp:positionH>
              <wp:positionV relativeFrom="paragraph">
                <wp:posOffset>-491924</wp:posOffset>
              </wp:positionV>
              <wp:extent cx="7772400" cy="5717894"/>
              <wp:effectExtent l="0" t="0" r="0" b="0"/>
              <wp:wrapNone/>
              <wp:docPr id="111" name="Skupina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5717894"/>
                        <a:chOff x="0" y="0"/>
                        <a:chExt cx="7772400" cy="5029200"/>
                      </a:xfrm>
                    </wpg:grpSpPr>
                    <wps:wsp>
                      <wps:cNvPr id="112" name="Obdélník"/>
                      <wps:cNvSpPr/>
                      <wps:spPr>
                        <a:xfrm>
                          <a:off x="388620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3" name="Obrazec"/>
                      <wps:cNvSpPr/>
                      <wps:spPr>
                        <a:xfrm>
                          <a:off x="4368799" y="203200"/>
                          <a:ext cx="305745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19148" y="137"/>
                              </a:moveTo>
                              <a:lnTo>
                                <a:pt x="19148" y="1146"/>
                              </a:lnTo>
                              <a:cubicBezTo>
                                <a:pt x="19537" y="962"/>
                                <a:pt x="20370" y="452"/>
                                <a:pt x="19980" y="137"/>
                              </a:cubicBezTo>
                              <a:cubicBezTo>
                                <a:pt x="19590" y="-171"/>
                                <a:pt x="19148" y="137"/>
                                <a:pt x="19148" y="137"/>
                              </a:cubicBezTo>
                              <a:close/>
                              <a:moveTo>
                                <a:pt x="15111" y="2788"/>
                              </a:moveTo>
                              <a:lnTo>
                                <a:pt x="15111" y="3797"/>
                              </a:lnTo>
                              <a:cubicBezTo>
                                <a:pt x="15501" y="3613"/>
                                <a:pt x="16333" y="3103"/>
                                <a:pt x="15943" y="2788"/>
                              </a:cubicBezTo>
                              <a:cubicBezTo>
                                <a:pt x="15554" y="2474"/>
                                <a:pt x="15111" y="2788"/>
                                <a:pt x="15111" y="2788"/>
                              </a:cubicBezTo>
                              <a:close/>
                              <a:moveTo>
                                <a:pt x="21202" y="4497"/>
                              </a:moveTo>
                              <a:cubicBezTo>
                                <a:pt x="20812" y="4182"/>
                                <a:pt x="20370" y="4497"/>
                                <a:pt x="20370" y="4497"/>
                              </a:cubicBezTo>
                              <a:lnTo>
                                <a:pt x="20370" y="5505"/>
                              </a:lnTo>
                              <a:cubicBezTo>
                                <a:pt x="20768" y="5327"/>
                                <a:pt x="21591" y="4811"/>
                                <a:pt x="21202" y="4497"/>
                              </a:cubicBezTo>
                              <a:close/>
                              <a:moveTo>
                                <a:pt x="11012" y="4449"/>
                              </a:moveTo>
                              <a:lnTo>
                                <a:pt x="11012" y="5457"/>
                              </a:lnTo>
                              <a:cubicBezTo>
                                <a:pt x="11402" y="5273"/>
                                <a:pt x="12234" y="4763"/>
                                <a:pt x="11845" y="4449"/>
                              </a:cubicBezTo>
                              <a:cubicBezTo>
                                <a:pt x="11455" y="4135"/>
                                <a:pt x="11012" y="4449"/>
                                <a:pt x="11012" y="4449"/>
                              </a:cubicBezTo>
                              <a:close/>
                              <a:moveTo>
                                <a:pt x="0" y="4520"/>
                              </a:moveTo>
                              <a:lnTo>
                                <a:pt x="0" y="5529"/>
                              </a:lnTo>
                              <a:cubicBezTo>
                                <a:pt x="390" y="5345"/>
                                <a:pt x="1222" y="4835"/>
                                <a:pt x="832" y="4520"/>
                              </a:cubicBezTo>
                              <a:cubicBezTo>
                                <a:pt x="443" y="4206"/>
                                <a:pt x="0" y="4520"/>
                                <a:pt x="0" y="4520"/>
                              </a:cubicBezTo>
                              <a:close/>
                              <a:moveTo>
                                <a:pt x="9162" y="499"/>
                              </a:moveTo>
                              <a:lnTo>
                                <a:pt x="9162" y="1507"/>
                              </a:lnTo>
                              <a:cubicBezTo>
                                <a:pt x="9552" y="1324"/>
                                <a:pt x="10384" y="814"/>
                                <a:pt x="9994" y="499"/>
                              </a:cubicBezTo>
                              <a:cubicBezTo>
                                <a:pt x="9605" y="185"/>
                                <a:pt x="9162" y="499"/>
                                <a:pt x="9162" y="499"/>
                              </a:cubicBezTo>
                              <a:close/>
                              <a:moveTo>
                                <a:pt x="4816" y="2889"/>
                              </a:moveTo>
                              <a:lnTo>
                                <a:pt x="4816" y="3898"/>
                              </a:lnTo>
                              <a:cubicBezTo>
                                <a:pt x="5205" y="3714"/>
                                <a:pt x="6037" y="3204"/>
                                <a:pt x="5648" y="2889"/>
                              </a:cubicBezTo>
                              <a:cubicBezTo>
                                <a:pt x="5258" y="2581"/>
                                <a:pt x="4816" y="2889"/>
                                <a:pt x="4816" y="2889"/>
                              </a:cubicBezTo>
                              <a:close/>
                              <a:moveTo>
                                <a:pt x="15111" y="6851"/>
                              </a:moveTo>
                              <a:lnTo>
                                <a:pt x="15111" y="7859"/>
                              </a:lnTo>
                              <a:cubicBezTo>
                                <a:pt x="15501" y="7675"/>
                                <a:pt x="16333" y="7165"/>
                                <a:pt x="15943" y="6851"/>
                              </a:cubicBezTo>
                              <a:cubicBezTo>
                                <a:pt x="15554" y="6537"/>
                                <a:pt x="15111" y="6851"/>
                                <a:pt x="15111" y="6851"/>
                              </a:cubicBezTo>
                              <a:close/>
                              <a:moveTo>
                                <a:pt x="20378" y="8559"/>
                              </a:moveTo>
                              <a:lnTo>
                                <a:pt x="20378" y="9567"/>
                              </a:lnTo>
                              <a:cubicBezTo>
                                <a:pt x="20768" y="9384"/>
                                <a:pt x="21600" y="8873"/>
                                <a:pt x="21210" y="8559"/>
                              </a:cubicBezTo>
                              <a:cubicBezTo>
                                <a:pt x="20821" y="8251"/>
                                <a:pt x="20378" y="8559"/>
                                <a:pt x="20378" y="8559"/>
                              </a:cubicBezTo>
                              <a:close/>
                              <a:moveTo>
                                <a:pt x="11012" y="8512"/>
                              </a:moveTo>
                              <a:lnTo>
                                <a:pt x="11012" y="9520"/>
                              </a:lnTo>
                              <a:cubicBezTo>
                                <a:pt x="11402" y="9336"/>
                                <a:pt x="12234" y="8826"/>
                                <a:pt x="11845" y="8512"/>
                              </a:cubicBezTo>
                              <a:cubicBezTo>
                                <a:pt x="11455" y="8197"/>
                                <a:pt x="11012" y="8512"/>
                                <a:pt x="11012" y="8512"/>
                              </a:cubicBezTo>
                              <a:close/>
                              <a:moveTo>
                                <a:pt x="0" y="8583"/>
                              </a:moveTo>
                              <a:lnTo>
                                <a:pt x="0" y="9591"/>
                              </a:lnTo>
                              <a:cubicBezTo>
                                <a:pt x="390" y="9407"/>
                                <a:pt x="1222" y="8897"/>
                                <a:pt x="832" y="8583"/>
                              </a:cubicBezTo>
                              <a:cubicBezTo>
                                <a:pt x="443" y="8269"/>
                                <a:pt x="0" y="8583"/>
                                <a:pt x="0" y="8583"/>
                              </a:cubicBezTo>
                              <a:close/>
                              <a:moveTo>
                                <a:pt x="4816" y="6952"/>
                              </a:moveTo>
                              <a:lnTo>
                                <a:pt x="4816" y="7960"/>
                              </a:lnTo>
                              <a:cubicBezTo>
                                <a:pt x="5205" y="7776"/>
                                <a:pt x="6037" y="7266"/>
                                <a:pt x="5648" y="6952"/>
                              </a:cubicBezTo>
                              <a:cubicBezTo>
                                <a:pt x="5258" y="6643"/>
                                <a:pt x="4816" y="6952"/>
                                <a:pt x="4816" y="6952"/>
                              </a:cubicBezTo>
                              <a:close/>
                              <a:moveTo>
                                <a:pt x="15111" y="11827"/>
                              </a:moveTo>
                              <a:lnTo>
                                <a:pt x="15111" y="12835"/>
                              </a:lnTo>
                              <a:cubicBezTo>
                                <a:pt x="15501" y="12651"/>
                                <a:pt x="16333" y="12141"/>
                                <a:pt x="15943" y="11827"/>
                              </a:cubicBezTo>
                              <a:cubicBezTo>
                                <a:pt x="15554" y="11513"/>
                                <a:pt x="15111" y="11827"/>
                                <a:pt x="15111" y="11827"/>
                              </a:cubicBezTo>
                              <a:close/>
                              <a:moveTo>
                                <a:pt x="20378" y="13535"/>
                              </a:moveTo>
                              <a:lnTo>
                                <a:pt x="20378" y="14543"/>
                              </a:lnTo>
                              <a:cubicBezTo>
                                <a:pt x="20768" y="14359"/>
                                <a:pt x="21600" y="13849"/>
                                <a:pt x="21210" y="13535"/>
                              </a:cubicBezTo>
                              <a:cubicBezTo>
                                <a:pt x="20821" y="13227"/>
                                <a:pt x="20378" y="13535"/>
                                <a:pt x="20378" y="13535"/>
                              </a:cubicBezTo>
                              <a:close/>
                              <a:moveTo>
                                <a:pt x="11012" y="13488"/>
                              </a:moveTo>
                              <a:lnTo>
                                <a:pt x="11012" y="14496"/>
                              </a:lnTo>
                              <a:cubicBezTo>
                                <a:pt x="11402" y="14312"/>
                                <a:pt x="12234" y="13802"/>
                                <a:pt x="11845" y="13488"/>
                              </a:cubicBezTo>
                              <a:cubicBezTo>
                                <a:pt x="11455" y="13173"/>
                                <a:pt x="11012" y="13488"/>
                                <a:pt x="11012" y="13488"/>
                              </a:cubicBezTo>
                              <a:close/>
                              <a:moveTo>
                                <a:pt x="0" y="13559"/>
                              </a:moveTo>
                              <a:lnTo>
                                <a:pt x="0" y="14567"/>
                              </a:lnTo>
                              <a:cubicBezTo>
                                <a:pt x="390" y="14383"/>
                                <a:pt x="1222" y="13873"/>
                                <a:pt x="832" y="13559"/>
                              </a:cubicBezTo>
                              <a:cubicBezTo>
                                <a:pt x="443" y="13244"/>
                                <a:pt x="0" y="13559"/>
                                <a:pt x="0" y="13559"/>
                              </a:cubicBezTo>
                              <a:close/>
                              <a:moveTo>
                                <a:pt x="4816" y="10949"/>
                              </a:moveTo>
                              <a:lnTo>
                                <a:pt x="4816" y="11958"/>
                              </a:lnTo>
                              <a:cubicBezTo>
                                <a:pt x="5205" y="11774"/>
                                <a:pt x="6037" y="11264"/>
                                <a:pt x="5648" y="10949"/>
                              </a:cubicBezTo>
                              <a:cubicBezTo>
                                <a:pt x="5258" y="10635"/>
                                <a:pt x="4816" y="10949"/>
                                <a:pt x="4816" y="10949"/>
                              </a:cubicBezTo>
                              <a:close/>
                              <a:moveTo>
                                <a:pt x="15111" y="15890"/>
                              </a:moveTo>
                              <a:lnTo>
                                <a:pt x="15111" y="16898"/>
                              </a:lnTo>
                              <a:cubicBezTo>
                                <a:pt x="15501" y="16714"/>
                                <a:pt x="16333" y="16204"/>
                                <a:pt x="15943" y="15890"/>
                              </a:cubicBezTo>
                              <a:cubicBezTo>
                                <a:pt x="15554" y="15575"/>
                                <a:pt x="15111" y="15890"/>
                                <a:pt x="15111" y="15890"/>
                              </a:cubicBezTo>
                              <a:close/>
                              <a:moveTo>
                                <a:pt x="20378" y="17598"/>
                              </a:moveTo>
                              <a:lnTo>
                                <a:pt x="20378" y="18606"/>
                              </a:lnTo>
                              <a:cubicBezTo>
                                <a:pt x="20768" y="18422"/>
                                <a:pt x="21600" y="17912"/>
                                <a:pt x="21210" y="17598"/>
                              </a:cubicBezTo>
                              <a:cubicBezTo>
                                <a:pt x="20821" y="17289"/>
                                <a:pt x="20378" y="17598"/>
                                <a:pt x="20378" y="17598"/>
                              </a:cubicBezTo>
                              <a:close/>
                              <a:moveTo>
                                <a:pt x="11012" y="17550"/>
                              </a:moveTo>
                              <a:lnTo>
                                <a:pt x="11012" y="18558"/>
                              </a:lnTo>
                              <a:cubicBezTo>
                                <a:pt x="11402" y="18375"/>
                                <a:pt x="12234" y="17865"/>
                                <a:pt x="11845" y="17550"/>
                              </a:cubicBezTo>
                              <a:cubicBezTo>
                                <a:pt x="11455" y="17236"/>
                                <a:pt x="11012" y="17550"/>
                                <a:pt x="11012" y="17550"/>
                              </a:cubicBezTo>
                              <a:close/>
                              <a:moveTo>
                                <a:pt x="0" y="17621"/>
                              </a:moveTo>
                              <a:lnTo>
                                <a:pt x="0" y="18630"/>
                              </a:lnTo>
                              <a:cubicBezTo>
                                <a:pt x="390" y="18446"/>
                                <a:pt x="1222" y="17936"/>
                                <a:pt x="832" y="17621"/>
                              </a:cubicBezTo>
                              <a:cubicBezTo>
                                <a:pt x="443" y="17307"/>
                                <a:pt x="0" y="17621"/>
                                <a:pt x="0" y="17621"/>
                              </a:cubicBezTo>
                              <a:close/>
                              <a:moveTo>
                                <a:pt x="4816" y="15990"/>
                              </a:moveTo>
                              <a:lnTo>
                                <a:pt x="4816" y="16999"/>
                              </a:lnTo>
                              <a:cubicBezTo>
                                <a:pt x="5205" y="16815"/>
                                <a:pt x="6037" y="16305"/>
                                <a:pt x="5648" y="15990"/>
                              </a:cubicBezTo>
                              <a:cubicBezTo>
                                <a:pt x="5258" y="15682"/>
                                <a:pt x="4816" y="15990"/>
                                <a:pt x="4816" y="15990"/>
                              </a:cubicBezTo>
                              <a:close/>
                              <a:moveTo>
                                <a:pt x="15111" y="20320"/>
                              </a:moveTo>
                              <a:lnTo>
                                <a:pt x="15111" y="21328"/>
                              </a:lnTo>
                              <a:cubicBezTo>
                                <a:pt x="15501" y="21144"/>
                                <a:pt x="16333" y="20634"/>
                                <a:pt x="15943" y="20320"/>
                              </a:cubicBezTo>
                              <a:cubicBezTo>
                                <a:pt x="15554" y="20006"/>
                                <a:pt x="15111" y="20320"/>
                                <a:pt x="15111" y="20320"/>
                              </a:cubicBezTo>
                              <a:close/>
                              <a:moveTo>
                                <a:pt x="4816" y="20421"/>
                              </a:moveTo>
                              <a:lnTo>
                                <a:pt x="4816" y="21429"/>
                              </a:lnTo>
                              <a:cubicBezTo>
                                <a:pt x="5205" y="21245"/>
                                <a:pt x="6037" y="20735"/>
                                <a:pt x="5648" y="20421"/>
                              </a:cubicBezTo>
                              <a:cubicBezTo>
                                <a:pt x="5258" y="20112"/>
                                <a:pt x="4816" y="20421"/>
                                <a:pt x="4816" y="20421"/>
                              </a:cubicBezTo>
                              <a:close/>
                              <a:moveTo>
                                <a:pt x="460" y="671"/>
                              </a:moveTo>
                              <a:lnTo>
                                <a:pt x="460" y="1679"/>
                              </a:lnTo>
                              <a:cubicBezTo>
                                <a:pt x="850" y="1496"/>
                                <a:pt x="1682" y="986"/>
                                <a:pt x="1292" y="671"/>
                              </a:cubicBezTo>
                              <a:cubicBezTo>
                                <a:pt x="903" y="357"/>
                                <a:pt x="460" y="671"/>
                                <a:pt x="460" y="67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4" name="Obrazec"/>
                      <wps:cNvSpPr/>
                      <wps:spPr>
                        <a:xfrm>
                          <a:off x="4229099" y="203200"/>
                          <a:ext cx="305618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19257" y="137"/>
                              </a:moveTo>
                              <a:cubicBezTo>
                                <a:pt x="18868" y="452"/>
                                <a:pt x="19700" y="962"/>
                                <a:pt x="20090" y="1146"/>
                              </a:cubicBezTo>
                              <a:lnTo>
                                <a:pt x="20090" y="137"/>
                              </a:lnTo>
                              <a:cubicBezTo>
                                <a:pt x="20081" y="137"/>
                                <a:pt x="19647" y="-171"/>
                                <a:pt x="19257" y="137"/>
                              </a:cubicBezTo>
                              <a:close/>
                              <a:moveTo>
                                <a:pt x="15210" y="2788"/>
                              </a:moveTo>
                              <a:cubicBezTo>
                                <a:pt x="14820" y="3103"/>
                                <a:pt x="15653" y="3613"/>
                                <a:pt x="16043" y="3797"/>
                              </a:cubicBezTo>
                              <a:lnTo>
                                <a:pt x="16043" y="2788"/>
                              </a:lnTo>
                              <a:cubicBezTo>
                                <a:pt x="16043" y="2788"/>
                                <a:pt x="15600" y="2474"/>
                                <a:pt x="15210" y="2788"/>
                              </a:cubicBezTo>
                              <a:close/>
                              <a:moveTo>
                                <a:pt x="20480" y="4497"/>
                              </a:moveTo>
                              <a:cubicBezTo>
                                <a:pt x="20090" y="4811"/>
                                <a:pt x="20922" y="5321"/>
                                <a:pt x="21312" y="5505"/>
                              </a:cubicBezTo>
                              <a:lnTo>
                                <a:pt x="21312" y="4497"/>
                              </a:lnTo>
                              <a:cubicBezTo>
                                <a:pt x="21312" y="4497"/>
                                <a:pt x="20869" y="4188"/>
                                <a:pt x="20480" y="4497"/>
                              </a:cubicBezTo>
                              <a:close/>
                              <a:moveTo>
                                <a:pt x="11110" y="4449"/>
                              </a:moveTo>
                              <a:cubicBezTo>
                                <a:pt x="10720" y="4763"/>
                                <a:pt x="11553" y="5273"/>
                                <a:pt x="11942" y="5457"/>
                              </a:cubicBezTo>
                              <a:lnTo>
                                <a:pt x="11942" y="4449"/>
                              </a:lnTo>
                              <a:cubicBezTo>
                                <a:pt x="11942" y="4449"/>
                                <a:pt x="11499" y="4135"/>
                                <a:pt x="11110" y="4449"/>
                              </a:cubicBezTo>
                              <a:close/>
                              <a:moveTo>
                                <a:pt x="102" y="4520"/>
                              </a:moveTo>
                              <a:cubicBezTo>
                                <a:pt x="-288" y="4835"/>
                                <a:pt x="544" y="5345"/>
                                <a:pt x="934" y="5529"/>
                              </a:cubicBezTo>
                              <a:lnTo>
                                <a:pt x="934" y="4520"/>
                              </a:lnTo>
                              <a:cubicBezTo>
                                <a:pt x="925" y="4520"/>
                                <a:pt x="482" y="4206"/>
                                <a:pt x="102" y="4520"/>
                              </a:cubicBezTo>
                              <a:close/>
                              <a:moveTo>
                                <a:pt x="9259" y="499"/>
                              </a:moveTo>
                              <a:cubicBezTo>
                                <a:pt x="8869" y="814"/>
                                <a:pt x="9702" y="1324"/>
                                <a:pt x="10091" y="1507"/>
                              </a:cubicBezTo>
                              <a:lnTo>
                                <a:pt x="10091" y="499"/>
                              </a:lnTo>
                              <a:cubicBezTo>
                                <a:pt x="10091" y="499"/>
                                <a:pt x="9649" y="185"/>
                                <a:pt x="9259" y="499"/>
                              </a:cubicBezTo>
                              <a:close/>
                              <a:moveTo>
                                <a:pt x="4911" y="2889"/>
                              </a:moveTo>
                              <a:cubicBezTo>
                                <a:pt x="4521" y="3204"/>
                                <a:pt x="5353" y="3714"/>
                                <a:pt x="5743" y="3898"/>
                              </a:cubicBezTo>
                              <a:lnTo>
                                <a:pt x="5743" y="2889"/>
                              </a:lnTo>
                              <a:cubicBezTo>
                                <a:pt x="5743" y="2889"/>
                                <a:pt x="5300" y="2581"/>
                                <a:pt x="4911" y="2889"/>
                              </a:cubicBezTo>
                              <a:close/>
                              <a:moveTo>
                                <a:pt x="15210" y="6851"/>
                              </a:moveTo>
                              <a:cubicBezTo>
                                <a:pt x="14820" y="7165"/>
                                <a:pt x="15653" y="7675"/>
                                <a:pt x="16043" y="7859"/>
                              </a:cubicBezTo>
                              <a:lnTo>
                                <a:pt x="16043" y="6851"/>
                              </a:lnTo>
                              <a:cubicBezTo>
                                <a:pt x="16043" y="6851"/>
                                <a:pt x="15600" y="6537"/>
                                <a:pt x="15210" y="6851"/>
                              </a:cubicBezTo>
                              <a:close/>
                              <a:moveTo>
                                <a:pt x="20480" y="8559"/>
                              </a:moveTo>
                              <a:cubicBezTo>
                                <a:pt x="20090" y="8873"/>
                                <a:pt x="20922" y="9384"/>
                                <a:pt x="21312" y="9567"/>
                              </a:cubicBezTo>
                              <a:lnTo>
                                <a:pt x="21312" y="8559"/>
                              </a:lnTo>
                              <a:cubicBezTo>
                                <a:pt x="21312" y="8559"/>
                                <a:pt x="20869" y="8251"/>
                                <a:pt x="20480" y="8559"/>
                              </a:cubicBezTo>
                              <a:close/>
                              <a:moveTo>
                                <a:pt x="11110" y="8512"/>
                              </a:moveTo>
                              <a:cubicBezTo>
                                <a:pt x="10720" y="8826"/>
                                <a:pt x="11553" y="9336"/>
                                <a:pt x="11942" y="9520"/>
                              </a:cubicBezTo>
                              <a:lnTo>
                                <a:pt x="11942" y="8512"/>
                              </a:lnTo>
                              <a:cubicBezTo>
                                <a:pt x="11942" y="8512"/>
                                <a:pt x="11499" y="8197"/>
                                <a:pt x="11110" y="8512"/>
                              </a:cubicBezTo>
                              <a:close/>
                              <a:moveTo>
                                <a:pt x="102" y="8583"/>
                              </a:moveTo>
                              <a:cubicBezTo>
                                <a:pt x="-288" y="8897"/>
                                <a:pt x="544" y="9407"/>
                                <a:pt x="934" y="9591"/>
                              </a:cubicBezTo>
                              <a:lnTo>
                                <a:pt x="934" y="8583"/>
                              </a:lnTo>
                              <a:cubicBezTo>
                                <a:pt x="925" y="8583"/>
                                <a:pt x="482" y="8269"/>
                                <a:pt x="102" y="8583"/>
                              </a:cubicBezTo>
                              <a:close/>
                              <a:moveTo>
                                <a:pt x="4911" y="6952"/>
                              </a:moveTo>
                              <a:cubicBezTo>
                                <a:pt x="4521" y="7266"/>
                                <a:pt x="5353" y="7776"/>
                                <a:pt x="5743" y="7960"/>
                              </a:cubicBezTo>
                              <a:lnTo>
                                <a:pt x="5743" y="6952"/>
                              </a:lnTo>
                              <a:cubicBezTo>
                                <a:pt x="5743" y="6952"/>
                                <a:pt x="5300" y="6643"/>
                                <a:pt x="4911" y="6952"/>
                              </a:cubicBezTo>
                              <a:close/>
                              <a:moveTo>
                                <a:pt x="15210" y="11827"/>
                              </a:moveTo>
                              <a:cubicBezTo>
                                <a:pt x="14820" y="12141"/>
                                <a:pt x="15653" y="12651"/>
                                <a:pt x="16043" y="12835"/>
                              </a:cubicBezTo>
                              <a:lnTo>
                                <a:pt x="16043" y="11827"/>
                              </a:lnTo>
                              <a:cubicBezTo>
                                <a:pt x="16043" y="11827"/>
                                <a:pt x="15600" y="11513"/>
                                <a:pt x="15210" y="11827"/>
                              </a:cubicBezTo>
                              <a:close/>
                              <a:moveTo>
                                <a:pt x="20480" y="13535"/>
                              </a:moveTo>
                              <a:cubicBezTo>
                                <a:pt x="20090" y="13849"/>
                                <a:pt x="20922" y="14359"/>
                                <a:pt x="21312" y="14543"/>
                              </a:cubicBezTo>
                              <a:lnTo>
                                <a:pt x="21312" y="13535"/>
                              </a:lnTo>
                              <a:cubicBezTo>
                                <a:pt x="21312" y="13535"/>
                                <a:pt x="20869" y="13227"/>
                                <a:pt x="20480" y="13535"/>
                              </a:cubicBezTo>
                              <a:close/>
                              <a:moveTo>
                                <a:pt x="11110" y="13488"/>
                              </a:moveTo>
                              <a:cubicBezTo>
                                <a:pt x="10720" y="13802"/>
                                <a:pt x="11553" y="14312"/>
                                <a:pt x="11942" y="14496"/>
                              </a:cubicBezTo>
                              <a:lnTo>
                                <a:pt x="11942" y="13488"/>
                              </a:lnTo>
                              <a:cubicBezTo>
                                <a:pt x="11942" y="13488"/>
                                <a:pt x="11499" y="13173"/>
                                <a:pt x="11110" y="13488"/>
                              </a:cubicBezTo>
                              <a:close/>
                              <a:moveTo>
                                <a:pt x="102" y="13559"/>
                              </a:moveTo>
                              <a:cubicBezTo>
                                <a:pt x="-288" y="13873"/>
                                <a:pt x="544" y="14383"/>
                                <a:pt x="934" y="14567"/>
                              </a:cubicBezTo>
                              <a:lnTo>
                                <a:pt x="934" y="13559"/>
                              </a:lnTo>
                              <a:cubicBezTo>
                                <a:pt x="925" y="13559"/>
                                <a:pt x="482" y="13244"/>
                                <a:pt x="102" y="13559"/>
                              </a:cubicBezTo>
                              <a:close/>
                              <a:moveTo>
                                <a:pt x="4911" y="10949"/>
                              </a:moveTo>
                              <a:cubicBezTo>
                                <a:pt x="4521" y="11264"/>
                                <a:pt x="5353" y="11774"/>
                                <a:pt x="5743" y="11958"/>
                              </a:cubicBezTo>
                              <a:lnTo>
                                <a:pt x="5743" y="10949"/>
                              </a:lnTo>
                              <a:cubicBezTo>
                                <a:pt x="5743" y="10949"/>
                                <a:pt x="5300" y="10635"/>
                                <a:pt x="4911" y="10949"/>
                              </a:cubicBezTo>
                              <a:close/>
                              <a:moveTo>
                                <a:pt x="15210" y="15890"/>
                              </a:moveTo>
                              <a:cubicBezTo>
                                <a:pt x="14820" y="16204"/>
                                <a:pt x="15653" y="16714"/>
                                <a:pt x="16043" y="16898"/>
                              </a:cubicBezTo>
                              <a:lnTo>
                                <a:pt x="16043" y="15890"/>
                              </a:lnTo>
                              <a:cubicBezTo>
                                <a:pt x="16043" y="15890"/>
                                <a:pt x="15600" y="15575"/>
                                <a:pt x="15210" y="15890"/>
                              </a:cubicBezTo>
                              <a:close/>
                              <a:moveTo>
                                <a:pt x="20480" y="17598"/>
                              </a:moveTo>
                              <a:cubicBezTo>
                                <a:pt x="20090" y="17912"/>
                                <a:pt x="20922" y="18422"/>
                                <a:pt x="21312" y="18606"/>
                              </a:cubicBezTo>
                              <a:lnTo>
                                <a:pt x="21312" y="17598"/>
                              </a:lnTo>
                              <a:cubicBezTo>
                                <a:pt x="21312" y="17598"/>
                                <a:pt x="20869" y="17289"/>
                                <a:pt x="20480" y="17598"/>
                              </a:cubicBezTo>
                              <a:close/>
                              <a:moveTo>
                                <a:pt x="11110" y="17550"/>
                              </a:moveTo>
                              <a:cubicBezTo>
                                <a:pt x="10720" y="17865"/>
                                <a:pt x="11553" y="18375"/>
                                <a:pt x="11942" y="18558"/>
                              </a:cubicBezTo>
                              <a:lnTo>
                                <a:pt x="11942" y="17550"/>
                              </a:lnTo>
                              <a:cubicBezTo>
                                <a:pt x="11942" y="17550"/>
                                <a:pt x="11499" y="17236"/>
                                <a:pt x="11110" y="17550"/>
                              </a:cubicBezTo>
                              <a:close/>
                              <a:moveTo>
                                <a:pt x="102" y="17621"/>
                              </a:moveTo>
                              <a:cubicBezTo>
                                <a:pt x="-288" y="17936"/>
                                <a:pt x="544" y="18446"/>
                                <a:pt x="934" y="18630"/>
                              </a:cubicBezTo>
                              <a:lnTo>
                                <a:pt x="934" y="17621"/>
                              </a:lnTo>
                              <a:cubicBezTo>
                                <a:pt x="925" y="17621"/>
                                <a:pt x="482" y="17307"/>
                                <a:pt x="102" y="17621"/>
                              </a:cubicBezTo>
                              <a:close/>
                              <a:moveTo>
                                <a:pt x="4911" y="15990"/>
                              </a:moveTo>
                              <a:cubicBezTo>
                                <a:pt x="4521" y="16305"/>
                                <a:pt x="5353" y="16815"/>
                                <a:pt x="5743" y="16999"/>
                              </a:cubicBezTo>
                              <a:lnTo>
                                <a:pt x="5743" y="15990"/>
                              </a:lnTo>
                              <a:cubicBezTo>
                                <a:pt x="5743" y="15990"/>
                                <a:pt x="5300" y="15682"/>
                                <a:pt x="4911" y="15990"/>
                              </a:cubicBezTo>
                              <a:close/>
                              <a:moveTo>
                                <a:pt x="15210" y="20320"/>
                              </a:moveTo>
                              <a:cubicBezTo>
                                <a:pt x="14820" y="20634"/>
                                <a:pt x="15653" y="21144"/>
                                <a:pt x="16043" y="21328"/>
                              </a:cubicBezTo>
                              <a:lnTo>
                                <a:pt x="16043" y="20320"/>
                              </a:lnTo>
                              <a:cubicBezTo>
                                <a:pt x="16043" y="20320"/>
                                <a:pt x="15600" y="20006"/>
                                <a:pt x="15210" y="20320"/>
                              </a:cubicBezTo>
                              <a:close/>
                              <a:moveTo>
                                <a:pt x="4911" y="20421"/>
                              </a:moveTo>
                              <a:cubicBezTo>
                                <a:pt x="4521" y="20735"/>
                                <a:pt x="5353" y="21245"/>
                                <a:pt x="5743" y="21429"/>
                              </a:cubicBezTo>
                              <a:lnTo>
                                <a:pt x="5743" y="20421"/>
                              </a:lnTo>
                              <a:cubicBezTo>
                                <a:pt x="5743" y="20421"/>
                                <a:pt x="5300" y="20112"/>
                                <a:pt x="4911" y="20421"/>
                              </a:cubicBezTo>
                              <a:close/>
                              <a:moveTo>
                                <a:pt x="553" y="671"/>
                              </a:moveTo>
                              <a:cubicBezTo>
                                <a:pt x="164" y="986"/>
                                <a:pt x="996" y="1496"/>
                                <a:pt x="1386" y="1679"/>
                              </a:cubicBezTo>
                              <a:lnTo>
                                <a:pt x="1386" y="671"/>
                              </a:lnTo>
                              <a:cubicBezTo>
                                <a:pt x="1386" y="671"/>
                                <a:pt x="943" y="357"/>
                                <a:pt x="553" y="67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5" name="Obdélník"/>
                      <wps:cNvSpPr/>
                      <wps:spPr>
                        <a:xfrm>
                          <a:off x="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6" name="Obrazec"/>
                      <wps:cNvSpPr/>
                      <wps:spPr>
                        <a:xfrm>
                          <a:off x="1943099" y="901700"/>
                          <a:ext cx="236657" cy="43659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6496" h="18752" extrusionOk="0">
                              <a:moveTo>
                                <a:pt x="14695" y="2279"/>
                              </a:moveTo>
                              <a:cubicBezTo>
                                <a:pt x="7790" y="-2848"/>
                                <a:pt x="0" y="2279"/>
                                <a:pt x="0" y="2279"/>
                              </a:cubicBezTo>
                              <a:lnTo>
                                <a:pt x="0" y="18752"/>
                              </a:lnTo>
                              <a:cubicBezTo>
                                <a:pt x="6905" y="15752"/>
                                <a:pt x="21600" y="7407"/>
                                <a:pt x="14695" y="227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117" name="Obrazec"/>
                      <wps:cNvSpPr/>
                      <wps:spPr>
                        <a:xfrm>
                          <a:off x="1701800" y="901700"/>
                          <a:ext cx="236656" cy="43659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6496" h="18752" extrusionOk="0">
                              <a:moveTo>
                                <a:pt x="1801" y="2279"/>
                              </a:moveTo>
                              <a:cubicBezTo>
                                <a:pt x="8706" y="-2848"/>
                                <a:pt x="16496" y="2279"/>
                                <a:pt x="16496" y="2279"/>
                              </a:cubicBezTo>
                              <a:lnTo>
                                <a:pt x="16496" y="18752"/>
                              </a:lnTo>
                              <a:cubicBezTo>
                                <a:pt x="9591" y="15752"/>
                                <a:pt x="-5104" y="7407"/>
                                <a:pt x="1801" y="227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3269D3" id="Skupina 2" o:spid="_x0000_s1026" alt="&quot;&quot;" style="position:absolute;margin-left:-36.9pt;margin-top:-38.75pt;width:612pt;height:450.25pt;z-index:-251651072;mso-height-relative:margin" coordsize="77724,50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">
              <v:rect id="Obdélník" o:spid="_x0000_s1027" style="position:absolute;left:38862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" fillcolor="#c74369 [3204]" stroked="f" strokeweight="1pt">
                <v:stroke miterlimit="4"/>
                <v:textbox inset="3pt,3pt,3pt,3pt"/>
              </v:rect>
              <v:shape id="Obrazec" o:spid="_x0000_s1028" style="position:absolute;left:43687;top:2032;width:30575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" path="m19148,137r,1009c19537,962,20370,452,19980,137v-390,-308,-832,,-832,xm15111,2788r,1009c15501,3613,16333,3103,15943,2788v-389,-314,-832,,-832,xm21202,4497v-390,-315,-832,,-832,l20370,5505v398,-178,1221,-694,832,-1008xm11012,4449r,1008c11402,5273,12234,4763,11845,4449v-390,-314,-833,,-833,xm,4520l,5529c390,5345,1222,4835,832,4520,443,4206,,4520,,4520xm9162,499r,1008c9552,1324,10384,814,9994,499v-389,-314,-832,,-832,xm4816,2889r,1009c5205,3714,6037,3204,5648,2889v-390,-308,-832,,-832,xm15111,6851r,1008c15501,7675,16333,7165,15943,6851v-389,-314,-832,,-832,xm20378,8559r,1008c20768,9384,21600,8873,21210,8559v-389,-308,-832,,-832,xm11012,8512r,1008c11402,9336,12234,8826,11845,8512v-390,-315,-833,,-833,xm,8583l,9591c390,9407,1222,8897,832,8583,443,8269,,8583,,8583xm4816,6952r,1008c5205,7776,6037,7266,5648,6952v-390,-309,-832,,-832,xm15111,11827r,1008c15501,12651,16333,12141,15943,11827v-389,-314,-832,,-832,xm20378,13535r,1008c20768,14359,21600,13849,21210,13535v-389,-308,-832,,-832,xm11012,13488r,1008c11402,14312,12234,13802,11845,13488v-390,-315,-833,,-833,xm,13559r,1008c390,14383,1222,13873,832,13559v-389,-315,-832,,-832,xm4816,10949r,1009c5205,11774,6037,11264,5648,10949v-390,-314,-832,,-832,xm15111,15890r,1008c15501,16714,16333,16204,15943,15890v-389,-315,-832,,-832,xm20378,17598r,1008c20768,18422,21600,17912,21210,17598v-389,-309,-832,,-832,xm11012,17550r,1008c11402,18375,12234,17865,11845,17550v-390,-314,-833,,-833,xm,17621r,1009c390,18446,1222,17936,832,17621v-389,-314,-832,,-832,xm4816,15990r,1009c5205,16815,6037,16305,5648,15990v-390,-308,-832,,-832,xm15111,20320r,1008c15501,21144,16333,20634,15943,20320v-389,-314,-832,,-832,xm4816,20421r,1008c5205,21245,6037,20735,5648,20421v-390,-309,-832,,-832,xm460,671r,1008c850,1496,1682,986,1292,671v-389,-314,-832,,-832,xe" fillcolor="#ffb0b6 [3205]" stroked="f" strokeweight="1pt">
                <v:stroke miterlimit="4" joinstyle="miter"/>
                <v:path arrowok="t" o:extrusionok="f" o:connecttype="custom" o:connectlocs="1528728,2294326;1528728,2294326;1528728,2294326;1528728,2294326" o:connectangles="0,90,180,270"/>
              </v:shape>
              <v:shape id="Obrazec" o:spid="_x0000_s1029" style="position:absolute;left:42290;top:2032;width:30562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" path="m19257,137v-389,315,443,825,833,1009l20090,137v-9,,-443,-308,-833,xm15210,2788v-390,315,443,825,833,1009l16043,2788v,,-443,-314,-833,xm20480,4497v-390,314,442,824,832,1008l21312,4497v,,-443,-309,-832,xm11110,4449v-390,314,443,824,832,1008l11942,4449v,,-443,-314,-832,xm102,4520v-390,315,442,825,832,1009l934,4520v-9,,-452,-314,-832,xm9259,499v-390,315,443,825,832,1008l10091,499v,,-442,-314,-832,xm4911,2889v-390,315,442,825,832,1009l5743,2889v,,-443,-308,-832,xm15210,6851v-390,314,443,824,833,1008l16043,6851v,,-443,-314,-833,xm20480,8559v-390,314,442,825,832,1008l21312,8559v,,-443,-308,-832,xm11110,8512v-390,314,443,824,832,1008l11942,8512v,,-443,-315,-832,xm102,8583v-390,314,442,824,832,1008l934,8583v-9,,-452,-314,-832,xm4911,6952v-390,314,442,824,832,1008l5743,6952v,,-443,-309,-832,xm15210,11827v-390,314,443,824,833,1008l16043,11827v,,-443,-314,-833,xm20480,13535v-390,314,442,824,832,1008l21312,13535v,,-443,-308,-832,xm11110,13488v-390,314,443,824,832,1008l11942,13488v,,-443,-315,-832,xm102,13559v-390,314,442,824,832,1008l934,13559v-9,,-452,-315,-832,xm4911,10949v-390,315,442,825,832,1009l5743,10949v,,-443,-314,-832,xm15210,15890v-390,314,443,824,833,1008l16043,15890v,,-443,-315,-833,xm20480,17598v-390,314,442,824,832,1008l21312,17598v,,-443,-309,-832,xm11110,17550v-390,315,443,825,832,1008l11942,17550v,,-443,-314,-832,xm102,17621v-390,315,442,825,832,1009l934,17621v-9,,-452,-314,-832,xm4911,15990v-390,315,442,825,832,1009l5743,15990v,,-443,-308,-832,xm15210,20320v-390,314,443,824,833,1008l16043,20320v,,-443,-314,-833,xm4911,20421v-390,314,442,824,832,1008l5743,20421v,,-443,-309,-832,xm553,671v-389,315,443,825,833,1008l1386,671v,,-443,-314,-833,xe" fillcolor="#ffc2c7 [3206]" stroked="f" strokeweight="1pt">
                <v:stroke miterlimit="4" joinstyle="miter"/>
                <v:path arrowok="t" o:extrusionok="f" o:connecttype="custom" o:connectlocs="1528093,2294326;1528093,2294326;1528093,2294326;1528093,2294326" o:connectangles="0,90,180,270"/>
              </v:shape>
              <v:rect id="Obdélník" o:spid="_x0000_s1030" style="position:absolute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" fillcolor="#c74369 [3204]" stroked="f" strokeweight="1pt">
                <v:stroke miterlimit="4"/>
                <v:textbox inset="3pt,3pt,3pt,3pt"/>
              </v:rect>
              <v:shape id="Obrazec" o:spid="_x0000_s1031" style="position:absolute;left:19430;top:9017;width:2367;height:4365;visibility:visible;mso-wrap-style:square;v-text-anchor:middle" coordsize="16496,18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" path="m14695,2279c7790,-2848,,2279,,2279l,18752c6905,15752,21600,7407,14695,2279xe" fillcolor="#ffb0b6 [3205]" stroked="f" strokeweight="1pt">
                <v:stroke miterlimit="4" joinstyle="miter"/>
                <v:path arrowok="t" o:extrusionok="f" o:connecttype="custom" o:connectlocs="118329,218299;118329,218299;118329,218299;118329,218299" o:connectangles="0,90,180,270"/>
              </v:shape>
              <v:shape id="Obrazec" o:spid="_x0000_s1032" style="position:absolute;left:17018;top:9017;width:2366;height:4365;visibility:visible;mso-wrap-style:square;v-text-anchor:middle" coordsize="16496,18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" path="m1801,2279v6905,-5127,14695,,14695,l16496,18752c9591,15752,-5104,7407,1801,2279xe" fillcolor="#ffc2c7 [3206]" stroked="f" strokeweight="1pt">
                <v:stroke miterlimit="4" joinstyle="miter"/>
                <v:path arrowok="t" o:extrusionok="f" o:connecttype="custom" o:connectlocs="118328,218299;118328,218299;118328,218299;118328,218299" o:connectangles="0,90,180,270"/>
              </v:shape>
            </v:group>
          </w:pict>
        </mc:Fallback>
      </mc:AlternateContent>
    </w:r>
    <w:r w:rsidR="00717CF5" w:rsidRPr="00717CF5">
      <w:rPr>
        <w:noProof/>
        <w:lang w:bidi="cs-CZ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42419F10" wp14:editId="6A7FF097">
              <wp:simplePos x="0" y="0"/>
              <wp:positionH relativeFrom="column">
                <wp:posOffset>-468775</wp:posOffset>
              </wp:positionH>
              <wp:positionV relativeFrom="paragraph">
                <wp:posOffset>4508339</wp:posOffset>
              </wp:positionV>
              <wp:extent cx="7772400" cy="5717894"/>
              <wp:effectExtent l="0" t="0" r="0" b="0"/>
              <wp:wrapNone/>
              <wp:docPr id="3" name="Skupina 2">
                <a:extLst xmlns:a="http://schemas.openxmlformats.org/drawingml/2006/main">
                  <a:ext uri="{FF2B5EF4-FFF2-40B4-BE49-F238E27FC236}">
                    <a16:creationId xmlns:a16="http://schemas.microsoft.com/office/drawing/2014/main" id="{3677E8BB-0DED-F942-8CB6-4026CF3F0D19}"/>
                  </a:ext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5717894"/>
                        <a:chOff x="0" y="0"/>
                        <a:chExt cx="7772400" cy="5029200"/>
                      </a:xfrm>
                    </wpg:grpSpPr>
                    <wps:wsp>
                      <wps:cNvPr id="2" name="Obdélník"/>
                      <wps:cNvSpPr/>
                      <wps:spPr>
                        <a:xfrm>
                          <a:off x="388620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4" name="Obrazec"/>
                      <wps:cNvSpPr/>
                      <wps:spPr>
                        <a:xfrm>
                          <a:off x="4368799" y="203200"/>
                          <a:ext cx="305745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19148" y="137"/>
                              </a:moveTo>
                              <a:lnTo>
                                <a:pt x="19148" y="1146"/>
                              </a:lnTo>
                              <a:cubicBezTo>
                                <a:pt x="19537" y="962"/>
                                <a:pt x="20370" y="452"/>
                                <a:pt x="19980" y="137"/>
                              </a:cubicBezTo>
                              <a:cubicBezTo>
                                <a:pt x="19590" y="-171"/>
                                <a:pt x="19148" y="137"/>
                                <a:pt x="19148" y="137"/>
                              </a:cubicBezTo>
                              <a:close/>
                              <a:moveTo>
                                <a:pt x="15111" y="2788"/>
                              </a:moveTo>
                              <a:lnTo>
                                <a:pt x="15111" y="3797"/>
                              </a:lnTo>
                              <a:cubicBezTo>
                                <a:pt x="15501" y="3613"/>
                                <a:pt x="16333" y="3103"/>
                                <a:pt x="15943" y="2788"/>
                              </a:cubicBezTo>
                              <a:cubicBezTo>
                                <a:pt x="15554" y="2474"/>
                                <a:pt x="15111" y="2788"/>
                                <a:pt x="15111" y="2788"/>
                              </a:cubicBezTo>
                              <a:close/>
                              <a:moveTo>
                                <a:pt x="21202" y="4497"/>
                              </a:moveTo>
                              <a:cubicBezTo>
                                <a:pt x="20812" y="4182"/>
                                <a:pt x="20370" y="4497"/>
                                <a:pt x="20370" y="4497"/>
                              </a:cubicBezTo>
                              <a:lnTo>
                                <a:pt x="20370" y="5505"/>
                              </a:lnTo>
                              <a:cubicBezTo>
                                <a:pt x="20768" y="5327"/>
                                <a:pt x="21591" y="4811"/>
                                <a:pt x="21202" y="4497"/>
                              </a:cubicBezTo>
                              <a:close/>
                              <a:moveTo>
                                <a:pt x="11012" y="4449"/>
                              </a:moveTo>
                              <a:lnTo>
                                <a:pt x="11012" y="5457"/>
                              </a:lnTo>
                              <a:cubicBezTo>
                                <a:pt x="11402" y="5273"/>
                                <a:pt x="12234" y="4763"/>
                                <a:pt x="11845" y="4449"/>
                              </a:cubicBezTo>
                              <a:cubicBezTo>
                                <a:pt x="11455" y="4135"/>
                                <a:pt x="11012" y="4449"/>
                                <a:pt x="11012" y="4449"/>
                              </a:cubicBezTo>
                              <a:close/>
                              <a:moveTo>
                                <a:pt x="0" y="4520"/>
                              </a:moveTo>
                              <a:lnTo>
                                <a:pt x="0" y="5529"/>
                              </a:lnTo>
                              <a:cubicBezTo>
                                <a:pt x="390" y="5345"/>
                                <a:pt x="1222" y="4835"/>
                                <a:pt x="832" y="4520"/>
                              </a:cubicBezTo>
                              <a:cubicBezTo>
                                <a:pt x="443" y="4206"/>
                                <a:pt x="0" y="4520"/>
                                <a:pt x="0" y="4520"/>
                              </a:cubicBezTo>
                              <a:close/>
                              <a:moveTo>
                                <a:pt x="9162" y="499"/>
                              </a:moveTo>
                              <a:lnTo>
                                <a:pt x="9162" y="1507"/>
                              </a:lnTo>
                              <a:cubicBezTo>
                                <a:pt x="9552" y="1324"/>
                                <a:pt x="10384" y="814"/>
                                <a:pt x="9994" y="499"/>
                              </a:cubicBezTo>
                              <a:cubicBezTo>
                                <a:pt x="9605" y="185"/>
                                <a:pt x="9162" y="499"/>
                                <a:pt x="9162" y="499"/>
                              </a:cubicBezTo>
                              <a:close/>
                              <a:moveTo>
                                <a:pt x="4816" y="2889"/>
                              </a:moveTo>
                              <a:lnTo>
                                <a:pt x="4816" y="3898"/>
                              </a:lnTo>
                              <a:cubicBezTo>
                                <a:pt x="5205" y="3714"/>
                                <a:pt x="6037" y="3204"/>
                                <a:pt x="5648" y="2889"/>
                              </a:cubicBezTo>
                              <a:cubicBezTo>
                                <a:pt x="5258" y="2581"/>
                                <a:pt x="4816" y="2889"/>
                                <a:pt x="4816" y="2889"/>
                              </a:cubicBezTo>
                              <a:close/>
                              <a:moveTo>
                                <a:pt x="15111" y="6851"/>
                              </a:moveTo>
                              <a:lnTo>
                                <a:pt x="15111" y="7859"/>
                              </a:lnTo>
                              <a:cubicBezTo>
                                <a:pt x="15501" y="7675"/>
                                <a:pt x="16333" y="7165"/>
                                <a:pt x="15943" y="6851"/>
                              </a:cubicBezTo>
                              <a:cubicBezTo>
                                <a:pt x="15554" y="6537"/>
                                <a:pt x="15111" y="6851"/>
                                <a:pt x="15111" y="6851"/>
                              </a:cubicBezTo>
                              <a:close/>
                              <a:moveTo>
                                <a:pt x="20378" y="8559"/>
                              </a:moveTo>
                              <a:lnTo>
                                <a:pt x="20378" y="9567"/>
                              </a:lnTo>
                              <a:cubicBezTo>
                                <a:pt x="20768" y="9384"/>
                                <a:pt x="21600" y="8873"/>
                                <a:pt x="21210" y="8559"/>
                              </a:cubicBezTo>
                              <a:cubicBezTo>
                                <a:pt x="20821" y="8251"/>
                                <a:pt x="20378" y="8559"/>
                                <a:pt x="20378" y="8559"/>
                              </a:cubicBezTo>
                              <a:close/>
                              <a:moveTo>
                                <a:pt x="11012" y="8512"/>
                              </a:moveTo>
                              <a:lnTo>
                                <a:pt x="11012" y="9520"/>
                              </a:lnTo>
                              <a:cubicBezTo>
                                <a:pt x="11402" y="9336"/>
                                <a:pt x="12234" y="8826"/>
                                <a:pt x="11845" y="8512"/>
                              </a:cubicBezTo>
                              <a:cubicBezTo>
                                <a:pt x="11455" y="8197"/>
                                <a:pt x="11012" y="8512"/>
                                <a:pt x="11012" y="8512"/>
                              </a:cubicBezTo>
                              <a:close/>
                              <a:moveTo>
                                <a:pt x="0" y="8583"/>
                              </a:moveTo>
                              <a:lnTo>
                                <a:pt x="0" y="9591"/>
                              </a:lnTo>
                              <a:cubicBezTo>
                                <a:pt x="390" y="9407"/>
                                <a:pt x="1222" y="8897"/>
                                <a:pt x="832" y="8583"/>
                              </a:cubicBezTo>
                              <a:cubicBezTo>
                                <a:pt x="443" y="8269"/>
                                <a:pt x="0" y="8583"/>
                                <a:pt x="0" y="8583"/>
                              </a:cubicBezTo>
                              <a:close/>
                              <a:moveTo>
                                <a:pt x="4816" y="6952"/>
                              </a:moveTo>
                              <a:lnTo>
                                <a:pt x="4816" y="7960"/>
                              </a:lnTo>
                              <a:cubicBezTo>
                                <a:pt x="5205" y="7776"/>
                                <a:pt x="6037" y="7266"/>
                                <a:pt x="5648" y="6952"/>
                              </a:cubicBezTo>
                              <a:cubicBezTo>
                                <a:pt x="5258" y="6643"/>
                                <a:pt x="4816" y="6952"/>
                                <a:pt x="4816" y="6952"/>
                              </a:cubicBezTo>
                              <a:close/>
                              <a:moveTo>
                                <a:pt x="15111" y="11827"/>
                              </a:moveTo>
                              <a:lnTo>
                                <a:pt x="15111" y="12835"/>
                              </a:lnTo>
                              <a:cubicBezTo>
                                <a:pt x="15501" y="12651"/>
                                <a:pt x="16333" y="12141"/>
                                <a:pt x="15943" y="11827"/>
                              </a:cubicBezTo>
                              <a:cubicBezTo>
                                <a:pt x="15554" y="11513"/>
                                <a:pt x="15111" y="11827"/>
                                <a:pt x="15111" y="11827"/>
                              </a:cubicBezTo>
                              <a:close/>
                              <a:moveTo>
                                <a:pt x="20378" y="13535"/>
                              </a:moveTo>
                              <a:lnTo>
                                <a:pt x="20378" y="14543"/>
                              </a:lnTo>
                              <a:cubicBezTo>
                                <a:pt x="20768" y="14359"/>
                                <a:pt x="21600" y="13849"/>
                                <a:pt x="21210" y="13535"/>
                              </a:cubicBezTo>
                              <a:cubicBezTo>
                                <a:pt x="20821" y="13227"/>
                                <a:pt x="20378" y="13535"/>
                                <a:pt x="20378" y="13535"/>
                              </a:cubicBezTo>
                              <a:close/>
                              <a:moveTo>
                                <a:pt x="11012" y="13488"/>
                              </a:moveTo>
                              <a:lnTo>
                                <a:pt x="11012" y="14496"/>
                              </a:lnTo>
                              <a:cubicBezTo>
                                <a:pt x="11402" y="14312"/>
                                <a:pt x="12234" y="13802"/>
                                <a:pt x="11845" y="13488"/>
                              </a:cubicBezTo>
                              <a:cubicBezTo>
                                <a:pt x="11455" y="13173"/>
                                <a:pt x="11012" y="13488"/>
                                <a:pt x="11012" y="13488"/>
                              </a:cubicBezTo>
                              <a:close/>
                              <a:moveTo>
                                <a:pt x="0" y="13559"/>
                              </a:moveTo>
                              <a:lnTo>
                                <a:pt x="0" y="14567"/>
                              </a:lnTo>
                              <a:cubicBezTo>
                                <a:pt x="390" y="14383"/>
                                <a:pt x="1222" y="13873"/>
                                <a:pt x="832" y="13559"/>
                              </a:cubicBezTo>
                              <a:cubicBezTo>
                                <a:pt x="443" y="13244"/>
                                <a:pt x="0" y="13559"/>
                                <a:pt x="0" y="13559"/>
                              </a:cubicBezTo>
                              <a:close/>
                              <a:moveTo>
                                <a:pt x="4816" y="10949"/>
                              </a:moveTo>
                              <a:lnTo>
                                <a:pt x="4816" y="11958"/>
                              </a:lnTo>
                              <a:cubicBezTo>
                                <a:pt x="5205" y="11774"/>
                                <a:pt x="6037" y="11264"/>
                                <a:pt x="5648" y="10949"/>
                              </a:cubicBezTo>
                              <a:cubicBezTo>
                                <a:pt x="5258" y="10635"/>
                                <a:pt x="4816" y="10949"/>
                                <a:pt x="4816" y="10949"/>
                              </a:cubicBezTo>
                              <a:close/>
                              <a:moveTo>
                                <a:pt x="15111" y="15890"/>
                              </a:moveTo>
                              <a:lnTo>
                                <a:pt x="15111" y="16898"/>
                              </a:lnTo>
                              <a:cubicBezTo>
                                <a:pt x="15501" y="16714"/>
                                <a:pt x="16333" y="16204"/>
                                <a:pt x="15943" y="15890"/>
                              </a:cubicBezTo>
                              <a:cubicBezTo>
                                <a:pt x="15554" y="15575"/>
                                <a:pt x="15111" y="15890"/>
                                <a:pt x="15111" y="15890"/>
                              </a:cubicBezTo>
                              <a:close/>
                              <a:moveTo>
                                <a:pt x="20378" y="17598"/>
                              </a:moveTo>
                              <a:lnTo>
                                <a:pt x="20378" y="18606"/>
                              </a:lnTo>
                              <a:cubicBezTo>
                                <a:pt x="20768" y="18422"/>
                                <a:pt x="21600" y="17912"/>
                                <a:pt x="21210" y="17598"/>
                              </a:cubicBezTo>
                              <a:cubicBezTo>
                                <a:pt x="20821" y="17289"/>
                                <a:pt x="20378" y="17598"/>
                                <a:pt x="20378" y="17598"/>
                              </a:cubicBezTo>
                              <a:close/>
                              <a:moveTo>
                                <a:pt x="11012" y="17550"/>
                              </a:moveTo>
                              <a:lnTo>
                                <a:pt x="11012" y="18558"/>
                              </a:lnTo>
                              <a:cubicBezTo>
                                <a:pt x="11402" y="18375"/>
                                <a:pt x="12234" y="17865"/>
                                <a:pt x="11845" y="17550"/>
                              </a:cubicBezTo>
                              <a:cubicBezTo>
                                <a:pt x="11455" y="17236"/>
                                <a:pt x="11012" y="17550"/>
                                <a:pt x="11012" y="17550"/>
                              </a:cubicBezTo>
                              <a:close/>
                              <a:moveTo>
                                <a:pt x="0" y="17621"/>
                              </a:moveTo>
                              <a:lnTo>
                                <a:pt x="0" y="18630"/>
                              </a:lnTo>
                              <a:cubicBezTo>
                                <a:pt x="390" y="18446"/>
                                <a:pt x="1222" y="17936"/>
                                <a:pt x="832" y="17621"/>
                              </a:cubicBezTo>
                              <a:cubicBezTo>
                                <a:pt x="443" y="17307"/>
                                <a:pt x="0" y="17621"/>
                                <a:pt x="0" y="17621"/>
                              </a:cubicBezTo>
                              <a:close/>
                              <a:moveTo>
                                <a:pt x="4816" y="15990"/>
                              </a:moveTo>
                              <a:lnTo>
                                <a:pt x="4816" y="16999"/>
                              </a:lnTo>
                              <a:cubicBezTo>
                                <a:pt x="5205" y="16815"/>
                                <a:pt x="6037" y="16305"/>
                                <a:pt x="5648" y="15990"/>
                              </a:cubicBezTo>
                              <a:cubicBezTo>
                                <a:pt x="5258" y="15682"/>
                                <a:pt x="4816" y="15990"/>
                                <a:pt x="4816" y="15990"/>
                              </a:cubicBezTo>
                              <a:close/>
                              <a:moveTo>
                                <a:pt x="15111" y="20320"/>
                              </a:moveTo>
                              <a:lnTo>
                                <a:pt x="15111" y="21328"/>
                              </a:lnTo>
                              <a:cubicBezTo>
                                <a:pt x="15501" y="21144"/>
                                <a:pt x="16333" y="20634"/>
                                <a:pt x="15943" y="20320"/>
                              </a:cubicBezTo>
                              <a:cubicBezTo>
                                <a:pt x="15554" y="20006"/>
                                <a:pt x="15111" y="20320"/>
                                <a:pt x="15111" y="20320"/>
                              </a:cubicBezTo>
                              <a:close/>
                              <a:moveTo>
                                <a:pt x="4816" y="20421"/>
                              </a:moveTo>
                              <a:lnTo>
                                <a:pt x="4816" y="21429"/>
                              </a:lnTo>
                              <a:cubicBezTo>
                                <a:pt x="5205" y="21245"/>
                                <a:pt x="6037" y="20735"/>
                                <a:pt x="5648" y="20421"/>
                              </a:cubicBezTo>
                              <a:cubicBezTo>
                                <a:pt x="5258" y="20112"/>
                                <a:pt x="4816" y="20421"/>
                                <a:pt x="4816" y="20421"/>
                              </a:cubicBezTo>
                              <a:close/>
                              <a:moveTo>
                                <a:pt x="460" y="671"/>
                              </a:moveTo>
                              <a:lnTo>
                                <a:pt x="460" y="1679"/>
                              </a:lnTo>
                              <a:cubicBezTo>
                                <a:pt x="850" y="1496"/>
                                <a:pt x="1682" y="986"/>
                                <a:pt x="1292" y="671"/>
                              </a:cubicBezTo>
                              <a:cubicBezTo>
                                <a:pt x="903" y="357"/>
                                <a:pt x="460" y="671"/>
                                <a:pt x="460" y="67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5" name="Obrazec"/>
                      <wps:cNvSpPr/>
                      <wps:spPr>
                        <a:xfrm>
                          <a:off x="4229099" y="203200"/>
                          <a:ext cx="305618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19257" y="137"/>
                              </a:moveTo>
                              <a:cubicBezTo>
                                <a:pt x="18868" y="452"/>
                                <a:pt x="19700" y="962"/>
                                <a:pt x="20090" y="1146"/>
                              </a:cubicBezTo>
                              <a:lnTo>
                                <a:pt x="20090" y="137"/>
                              </a:lnTo>
                              <a:cubicBezTo>
                                <a:pt x="20081" y="137"/>
                                <a:pt x="19647" y="-171"/>
                                <a:pt x="19257" y="137"/>
                              </a:cubicBezTo>
                              <a:close/>
                              <a:moveTo>
                                <a:pt x="15210" y="2788"/>
                              </a:moveTo>
                              <a:cubicBezTo>
                                <a:pt x="14820" y="3103"/>
                                <a:pt x="15653" y="3613"/>
                                <a:pt x="16043" y="3797"/>
                              </a:cubicBezTo>
                              <a:lnTo>
                                <a:pt x="16043" y="2788"/>
                              </a:lnTo>
                              <a:cubicBezTo>
                                <a:pt x="16043" y="2788"/>
                                <a:pt x="15600" y="2474"/>
                                <a:pt x="15210" y="2788"/>
                              </a:cubicBezTo>
                              <a:close/>
                              <a:moveTo>
                                <a:pt x="20480" y="4497"/>
                              </a:moveTo>
                              <a:cubicBezTo>
                                <a:pt x="20090" y="4811"/>
                                <a:pt x="20922" y="5321"/>
                                <a:pt x="21312" y="5505"/>
                              </a:cubicBezTo>
                              <a:lnTo>
                                <a:pt x="21312" y="4497"/>
                              </a:lnTo>
                              <a:cubicBezTo>
                                <a:pt x="21312" y="4497"/>
                                <a:pt x="20869" y="4188"/>
                                <a:pt x="20480" y="4497"/>
                              </a:cubicBezTo>
                              <a:close/>
                              <a:moveTo>
                                <a:pt x="11110" y="4449"/>
                              </a:moveTo>
                              <a:cubicBezTo>
                                <a:pt x="10720" y="4763"/>
                                <a:pt x="11553" y="5273"/>
                                <a:pt x="11942" y="5457"/>
                              </a:cubicBezTo>
                              <a:lnTo>
                                <a:pt x="11942" y="4449"/>
                              </a:lnTo>
                              <a:cubicBezTo>
                                <a:pt x="11942" y="4449"/>
                                <a:pt x="11499" y="4135"/>
                                <a:pt x="11110" y="4449"/>
                              </a:cubicBezTo>
                              <a:close/>
                              <a:moveTo>
                                <a:pt x="102" y="4520"/>
                              </a:moveTo>
                              <a:cubicBezTo>
                                <a:pt x="-288" y="4835"/>
                                <a:pt x="544" y="5345"/>
                                <a:pt x="934" y="5529"/>
                              </a:cubicBezTo>
                              <a:lnTo>
                                <a:pt x="934" y="4520"/>
                              </a:lnTo>
                              <a:cubicBezTo>
                                <a:pt x="925" y="4520"/>
                                <a:pt x="482" y="4206"/>
                                <a:pt x="102" y="4520"/>
                              </a:cubicBezTo>
                              <a:close/>
                              <a:moveTo>
                                <a:pt x="9259" y="499"/>
                              </a:moveTo>
                              <a:cubicBezTo>
                                <a:pt x="8869" y="814"/>
                                <a:pt x="9702" y="1324"/>
                                <a:pt x="10091" y="1507"/>
                              </a:cubicBezTo>
                              <a:lnTo>
                                <a:pt x="10091" y="499"/>
                              </a:lnTo>
                              <a:cubicBezTo>
                                <a:pt x="10091" y="499"/>
                                <a:pt x="9649" y="185"/>
                                <a:pt x="9259" y="499"/>
                              </a:cubicBezTo>
                              <a:close/>
                              <a:moveTo>
                                <a:pt x="4911" y="2889"/>
                              </a:moveTo>
                              <a:cubicBezTo>
                                <a:pt x="4521" y="3204"/>
                                <a:pt x="5353" y="3714"/>
                                <a:pt x="5743" y="3898"/>
                              </a:cubicBezTo>
                              <a:lnTo>
                                <a:pt x="5743" y="2889"/>
                              </a:lnTo>
                              <a:cubicBezTo>
                                <a:pt x="5743" y="2889"/>
                                <a:pt x="5300" y="2581"/>
                                <a:pt x="4911" y="2889"/>
                              </a:cubicBezTo>
                              <a:close/>
                              <a:moveTo>
                                <a:pt x="15210" y="6851"/>
                              </a:moveTo>
                              <a:cubicBezTo>
                                <a:pt x="14820" y="7165"/>
                                <a:pt x="15653" y="7675"/>
                                <a:pt x="16043" y="7859"/>
                              </a:cubicBezTo>
                              <a:lnTo>
                                <a:pt x="16043" y="6851"/>
                              </a:lnTo>
                              <a:cubicBezTo>
                                <a:pt x="16043" y="6851"/>
                                <a:pt x="15600" y="6537"/>
                                <a:pt x="15210" y="6851"/>
                              </a:cubicBezTo>
                              <a:close/>
                              <a:moveTo>
                                <a:pt x="20480" y="8559"/>
                              </a:moveTo>
                              <a:cubicBezTo>
                                <a:pt x="20090" y="8873"/>
                                <a:pt x="20922" y="9384"/>
                                <a:pt x="21312" y="9567"/>
                              </a:cubicBezTo>
                              <a:lnTo>
                                <a:pt x="21312" y="8559"/>
                              </a:lnTo>
                              <a:cubicBezTo>
                                <a:pt x="21312" y="8559"/>
                                <a:pt x="20869" y="8251"/>
                                <a:pt x="20480" y="8559"/>
                              </a:cubicBezTo>
                              <a:close/>
                              <a:moveTo>
                                <a:pt x="11110" y="8512"/>
                              </a:moveTo>
                              <a:cubicBezTo>
                                <a:pt x="10720" y="8826"/>
                                <a:pt x="11553" y="9336"/>
                                <a:pt x="11942" y="9520"/>
                              </a:cubicBezTo>
                              <a:lnTo>
                                <a:pt x="11942" y="8512"/>
                              </a:lnTo>
                              <a:cubicBezTo>
                                <a:pt x="11942" y="8512"/>
                                <a:pt x="11499" y="8197"/>
                                <a:pt x="11110" y="8512"/>
                              </a:cubicBezTo>
                              <a:close/>
                              <a:moveTo>
                                <a:pt x="102" y="8583"/>
                              </a:moveTo>
                              <a:cubicBezTo>
                                <a:pt x="-288" y="8897"/>
                                <a:pt x="544" y="9407"/>
                                <a:pt x="934" y="9591"/>
                              </a:cubicBezTo>
                              <a:lnTo>
                                <a:pt x="934" y="8583"/>
                              </a:lnTo>
                              <a:cubicBezTo>
                                <a:pt x="925" y="8583"/>
                                <a:pt x="482" y="8269"/>
                                <a:pt x="102" y="8583"/>
                              </a:cubicBezTo>
                              <a:close/>
                              <a:moveTo>
                                <a:pt x="4911" y="6952"/>
                              </a:moveTo>
                              <a:cubicBezTo>
                                <a:pt x="4521" y="7266"/>
                                <a:pt x="5353" y="7776"/>
                                <a:pt x="5743" y="7960"/>
                              </a:cubicBezTo>
                              <a:lnTo>
                                <a:pt x="5743" y="6952"/>
                              </a:lnTo>
                              <a:cubicBezTo>
                                <a:pt x="5743" y="6952"/>
                                <a:pt x="5300" y="6643"/>
                                <a:pt x="4911" y="6952"/>
                              </a:cubicBezTo>
                              <a:close/>
                              <a:moveTo>
                                <a:pt x="15210" y="11827"/>
                              </a:moveTo>
                              <a:cubicBezTo>
                                <a:pt x="14820" y="12141"/>
                                <a:pt x="15653" y="12651"/>
                                <a:pt x="16043" y="12835"/>
                              </a:cubicBezTo>
                              <a:lnTo>
                                <a:pt x="16043" y="11827"/>
                              </a:lnTo>
                              <a:cubicBezTo>
                                <a:pt x="16043" y="11827"/>
                                <a:pt x="15600" y="11513"/>
                                <a:pt x="15210" y="11827"/>
                              </a:cubicBezTo>
                              <a:close/>
                              <a:moveTo>
                                <a:pt x="20480" y="13535"/>
                              </a:moveTo>
                              <a:cubicBezTo>
                                <a:pt x="20090" y="13849"/>
                                <a:pt x="20922" y="14359"/>
                                <a:pt x="21312" y="14543"/>
                              </a:cubicBezTo>
                              <a:lnTo>
                                <a:pt x="21312" y="13535"/>
                              </a:lnTo>
                              <a:cubicBezTo>
                                <a:pt x="21312" y="13535"/>
                                <a:pt x="20869" y="13227"/>
                                <a:pt x="20480" y="13535"/>
                              </a:cubicBezTo>
                              <a:close/>
                              <a:moveTo>
                                <a:pt x="11110" y="13488"/>
                              </a:moveTo>
                              <a:cubicBezTo>
                                <a:pt x="10720" y="13802"/>
                                <a:pt x="11553" y="14312"/>
                                <a:pt x="11942" y="14496"/>
                              </a:cubicBezTo>
                              <a:lnTo>
                                <a:pt x="11942" y="13488"/>
                              </a:lnTo>
                              <a:cubicBezTo>
                                <a:pt x="11942" y="13488"/>
                                <a:pt x="11499" y="13173"/>
                                <a:pt x="11110" y="13488"/>
                              </a:cubicBezTo>
                              <a:close/>
                              <a:moveTo>
                                <a:pt x="102" y="13559"/>
                              </a:moveTo>
                              <a:cubicBezTo>
                                <a:pt x="-288" y="13873"/>
                                <a:pt x="544" y="14383"/>
                                <a:pt x="934" y="14567"/>
                              </a:cubicBezTo>
                              <a:lnTo>
                                <a:pt x="934" y="13559"/>
                              </a:lnTo>
                              <a:cubicBezTo>
                                <a:pt x="925" y="13559"/>
                                <a:pt x="482" y="13244"/>
                                <a:pt x="102" y="13559"/>
                              </a:cubicBezTo>
                              <a:close/>
                              <a:moveTo>
                                <a:pt x="4911" y="10949"/>
                              </a:moveTo>
                              <a:cubicBezTo>
                                <a:pt x="4521" y="11264"/>
                                <a:pt x="5353" y="11774"/>
                                <a:pt x="5743" y="11958"/>
                              </a:cubicBezTo>
                              <a:lnTo>
                                <a:pt x="5743" y="10949"/>
                              </a:lnTo>
                              <a:cubicBezTo>
                                <a:pt x="5743" y="10949"/>
                                <a:pt x="5300" y="10635"/>
                                <a:pt x="4911" y="10949"/>
                              </a:cubicBezTo>
                              <a:close/>
                              <a:moveTo>
                                <a:pt x="15210" y="15890"/>
                              </a:moveTo>
                              <a:cubicBezTo>
                                <a:pt x="14820" y="16204"/>
                                <a:pt x="15653" y="16714"/>
                                <a:pt x="16043" y="16898"/>
                              </a:cubicBezTo>
                              <a:lnTo>
                                <a:pt x="16043" y="15890"/>
                              </a:lnTo>
                              <a:cubicBezTo>
                                <a:pt x="16043" y="15890"/>
                                <a:pt x="15600" y="15575"/>
                                <a:pt x="15210" y="15890"/>
                              </a:cubicBezTo>
                              <a:close/>
                              <a:moveTo>
                                <a:pt x="20480" y="17598"/>
                              </a:moveTo>
                              <a:cubicBezTo>
                                <a:pt x="20090" y="17912"/>
                                <a:pt x="20922" y="18422"/>
                                <a:pt x="21312" y="18606"/>
                              </a:cubicBezTo>
                              <a:lnTo>
                                <a:pt x="21312" y="17598"/>
                              </a:lnTo>
                              <a:cubicBezTo>
                                <a:pt x="21312" y="17598"/>
                                <a:pt x="20869" y="17289"/>
                                <a:pt x="20480" y="17598"/>
                              </a:cubicBezTo>
                              <a:close/>
                              <a:moveTo>
                                <a:pt x="11110" y="17550"/>
                              </a:moveTo>
                              <a:cubicBezTo>
                                <a:pt x="10720" y="17865"/>
                                <a:pt x="11553" y="18375"/>
                                <a:pt x="11942" y="18558"/>
                              </a:cubicBezTo>
                              <a:lnTo>
                                <a:pt x="11942" y="17550"/>
                              </a:lnTo>
                              <a:cubicBezTo>
                                <a:pt x="11942" y="17550"/>
                                <a:pt x="11499" y="17236"/>
                                <a:pt x="11110" y="17550"/>
                              </a:cubicBezTo>
                              <a:close/>
                              <a:moveTo>
                                <a:pt x="102" y="17621"/>
                              </a:moveTo>
                              <a:cubicBezTo>
                                <a:pt x="-288" y="17936"/>
                                <a:pt x="544" y="18446"/>
                                <a:pt x="934" y="18630"/>
                              </a:cubicBezTo>
                              <a:lnTo>
                                <a:pt x="934" y="17621"/>
                              </a:lnTo>
                              <a:cubicBezTo>
                                <a:pt x="925" y="17621"/>
                                <a:pt x="482" y="17307"/>
                                <a:pt x="102" y="17621"/>
                              </a:cubicBezTo>
                              <a:close/>
                              <a:moveTo>
                                <a:pt x="4911" y="15990"/>
                              </a:moveTo>
                              <a:cubicBezTo>
                                <a:pt x="4521" y="16305"/>
                                <a:pt x="5353" y="16815"/>
                                <a:pt x="5743" y="16999"/>
                              </a:cubicBezTo>
                              <a:lnTo>
                                <a:pt x="5743" y="15990"/>
                              </a:lnTo>
                              <a:cubicBezTo>
                                <a:pt x="5743" y="15990"/>
                                <a:pt x="5300" y="15682"/>
                                <a:pt x="4911" y="15990"/>
                              </a:cubicBezTo>
                              <a:close/>
                              <a:moveTo>
                                <a:pt x="15210" y="20320"/>
                              </a:moveTo>
                              <a:cubicBezTo>
                                <a:pt x="14820" y="20634"/>
                                <a:pt x="15653" y="21144"/>
                                <a:pt x="16043" y="21328"/>
                              </a:cubicBezTo>
                              <a:lnTo>
                                <a:pt x="16043" y="20320"/>
                              </a:lnTo>
                              <a:cubicBezTo>
                                <a:pt x="16043" y="20320"/>
                                <a:pt x="15600" y="20006"/>
                                <a:pt x="15210" y="20320"/>
                              </a:cubicBezTo>
                              <a:close/>
                              <a:moveTo>
                                <a:pt x="4911" y="20421"/>
                              </a:moveTo>
                              <a:cubicBezTo>
                                <a:pt x="4521" y="20735"/>
                                <a:pt x="5353" y="21245"/>
                                <a:pt x="5743" y="21429"/>
                              </a:cubicBezTo>
                              <a:lnTo>
                                <a:pt x="5743" y="20421"/>
                              </a:lnTo>
                              <a:cubicBezTo>
                                <a:pt x="5743" y="20421"/>
                                <a:pt x="5300" y="20112"/>
                                <a:pt x="4911" y="20421"/>
                              </a:cubicBezTo>
                              <a:close/>
                              <a:moveTo>
                                <a:pt x="553" y="671"/>
                              </a:moveTo>
                              <a:cubicBezTo>
                                <a:pt x="164" y="986"/>
                                <a:pt x="996" y="1496"/>
                                <a:pt x="1386" y="1679"/>
                              </a:cubicBezTo>
                              <a:lnTo>
                                <a:pt x="1386" y="671"/>
                              </a:lnTo>
                              <a:cubicBezTo>
                                <a:pt x="1386" y="671"/>
                                <a:pt x="943" y="357"/>
                                <a:pt x="553" y="67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6" name="Obdélník"/>
                      <wps:cNvSpPr/>
                      <wps:spPr>
                        <a:xfrm>
                          <a:off x="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" name="Obrazec"/>
                      <wps:cNvSpPr/>
                      <wps:spPr>
                        <a:xfrm>
                          <a:off x="1943099" y="901700"/>
                          <a:ext cx="236657" cy="43659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6496" h="18752" extrusionOk="0">
                              <a:moveTo>
                                <a:pt x="14695" y="2279"/>
                              </a:moveTo>
                              <a:cubicBezTo>
                                <a:pt x="7790" y="-2848"/>
                                <a:pt x="0" y="2279"/>
                                <a:pt x="0" y="2279"/>
                              </a:cubicBezTo>
                              <a:lnTo>
                                <a:pt x="0" y="18752"/>
                              </a:lnTo>
                              <a:cubicBezTo>
                                <a:pt x="6905" y="15752"/>
                                <a:pt x="21600" y="7407"/>
                                <a:pt x="14695" y="227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" name="Obrazec"/>
                      <wps:cNvSpPr/>
                      <wps:spPr>
                        <a:xfrm>
                          <a:off x="1701800" y="901700"/>
                          <a:ext cx="236656" cy="43659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6496" h="18752" extrusionOk="0">
                              <a:moveTo>
                                <a:pt x="1801" y="2279"/>
                              </a:moveTo>
                              <a:cubicBezTo>
                                <a:pt x="8706" y="-2848"/>
                                <a:pt x="16496" y="2279"/>
                                <a:pt x="16496" y="2279"/>
                              </a:cubicBezTo>
                              <a:lnTo>
                                <a:pt x="16496" y="18752"/>
                              </a:lnTo>
                              <a:cubicBezTo>
                                <a:pt x="9591" y="15752"/>
                                <a:pt x="-5104" y="7407"/>
                                <a:pt x="1801" y="227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6310E6C" id="Skupina 2" o:spid="_x0000_s1026" alt="&quot;&quot;" style="position:absolute;margin-left:-36.9pt;margin-top:355pt;width:612pt;height:450.25pt;z-index:-251653120;mso-height-relative:margin" coordsize="77724,50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">
              <v:rect id="Obdélník" o:spid="_x0000_s1027" style="position:absolute;left:38862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" fillcolor="#c74369 [3204]" stroked="f" strokeweight="1pt">
                <v:stroke miterlimit="4"/>
                <v:textbox inset="3pt,3pt,3pt,3pt"/>
              </v:rect>
              <v:shape id="Obrazec" o:spid="_x0000_s1028" style="position:absolute;left:43687;top:2032;width:30575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" path="m19148,137r,1009c19537,962,20370,452,19980,137v-390,-308,-832,,-832,xm15111,2788r,1009c15501,3613,16333,3103,15943,2788v-389,-314,-832,,-832,xm21202,4497v-390,-315,-832,,-832,l20370,5505v398,-178,1221,-694,832,-1008xm11012,4449r,1008c11402,5273,12234,4763,11845,4449v-390,-314,-833,,-833,xm,4520l,5529c390,5345,1222,4835,832,4520,443,4206,,4520,,4520xm9162,499r,1008c9552,1324,10384,814,9994,499v-389,-314,-832,,-832,xm4816,2889r,1009c5205,3714,6037,3204,5648,2889v-390,-308,-832,,-832,xm15111,6851r,1008c15501,7675,16333,7165,15943,6851v-389,-314,-832,,-832,xm20378,8559r,1008c20768,9384,21600,8873,21210,8559v-389,-308,-832,,-832,xm11012,8512r,1008c11402,9336,12234,8826,11845,8512v-390,-315,-833,,-833,xm,8583l,9591c390,9407,1222,8897,832,8583,443,8269,,8583,,8583xm4816,6952r,1008c5205,7776,6037,7266,5648,6952v-390,-309,-832,,-832,xm15111,11827r,1008c15501,12651,16333,12141,15943,11827v-389,-314,-832,,-832,xm20378,13535r,1008c20768,14359,21600,13849,21210,13535v-389,-308,-832,,-832,xm11012,13488r,1008c11402,14312,12234,13802,11845,13488v-390,-315,-833,,-833,xm,13559r,1008c390,14383,1222,13873,832,13559v-389,-315,-832,,-832,xm4816,10949r,1009c5205,11774,6037,11264,5648,10949v-390,-314,-832,,-832,xm15111,15890r,1008c15501,16714,16333,16204,15943,15890v-389,-315,-832,,-832,xm20378,17598r,1008c20768,18422,21600,17912,21210,17598v-389,-309,-832,,-832,xm11012,17550r,1008c11402,18375,12234,17865,11845,17550v-390,-314,-833,,-833,xm,17621r,1009c390,18446,1222,17936,832,17621v-389,-314,-832,,-832,xm4816,15990r,1009c5205,16815,6037,16305,5648,15990v-390,-308,-832,,-832,xm15111,20320r,1008c15501,21144,16333,20634,15943,20320v-389,-314,-832,,-832,xm4816,20421r,1008c5205,21245,6037,20735,5648,20421v-390,-309,-832,,-832,xm460,671r,1008c850,1496,1682,986,1292,671v-389,-314,-832,,-832,xe" fillcolor="#ffb0b6 [3205]" stroked="f" strokeweight="1pt">
                <v:stroke miterlimit="4" joinstyle="miter"/>
                <v:path arrowok="t" o:extrusionok="f" o:connecttype="custom" o:connectlocs="1528728,2294326;1528728,2294326;1528728,2294326;1528728,2294326" o:connectangles="0,90,180,270"/>
              </v:shape>
              <v:shape id="Obrazec" o:spid="_x0000_s1029" style="position:absolute;left:42290;top:2032;width:30562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" path="m19257,137v-389,315,443,825,833,1009l20090,137v-9,,-443,-308,-833,xm15210,2788v-390,315,443,825,833,1009l16043,2788v,,-443,-314,-833,xm20480,4497v-390,314,442,824,832,1008l21312,4497v,,-443,-309,-832,xm11110,4449v-390,314,443,824,832,1008l11942,4449v,,-443,-314,-832,xm102,4520v-390,315,442,825,832,1009l934,4520v-9,,-452,-314,-832,xm9259,499v-390,315,443,825,832,1008l10091,499v,,-442,-314,-832,xm4911,2889v-390,315,442,825,832,1009l5743,2889v,,-443,-308,-832,xm15210,6851v-390,314,443,824,833,1008l16043,6851v,,-443,-314,-833,xm20480,8559v-390,314,442,825,832,1008l21312,8559v,,-443,-308,-832,xm11110,8512v-390,314,443,824,832,1008l11942,8512v,,-443,-315,-832,xm102,8583v-390,314,442,824,832,1008l934,8583v-9,,-452,-314,-832,xm4911,6952v-390,314,442,824,832,1008l5743,6952v,,-443,-309,-832,xm15210,11827v-390,314,443,824,833,1008l16043,11827v,,-443,-314,-833,xm20480,13535v-390,314,442,824,832,1008l21312,13535v,,-443,-308,-832,xm11110,13488v-390,314,443,824,832,1008l11942,13488v,,-443,-315,-832,xm102,13559v-390,314,442,824,832,1008l934,13559v-9,,-452,-315,-832,xm4911,10949v-390,315,442,825,832,1009l5743,10949v,,-443,-314,-832,xm15210,15890v-390,314,443,824,833,1008l16043,15890v,,-443,-315,-833,xm20480,17598v-390,314,442,824,832,1008l21312,17598v,,-443,-309,-832,xm11110,17550v-390,315,443,825,832,1008l11942,17550v,,-443,-314,-832,xm102,17621v-390,315,442,825,832,1009l934,17621v-9,,-452,-314,-832,xm4911,15990v-390,315,442,825,832,1009l5743,15990v,,-443,-308,-832,xm15210,20320v-390,314,443,824,833,1008l16043,20320v,,-443,-314,-833,xm4911,20421v-390,314,442,824,832,1008l5743,20421v,,-443,-309,-832,xm553,671v-389,315,443,825,833,1008l1386,671v,,-443,-314,-833,xe" fillcolor="#ffc2c7 [3206]" stroked="f" strokeweight="1pt">
                <v:stroke miterlimit="4" joinstyle="miter"/>
                <v:path arrowok="t" o:extrusionok="f" o:connecttype="custom" o:connectlocs="1528093,2294326;1528093,2294326;1528093,2294326;1528093,2294326" o:connectangles="0,90,180,270"/>
              </v:shape>
              <v:rect id="Obdélník" o:spid="_x0000_s1030" style="position:absolute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" fillcolor="#c74369 [3204]" stroked="f" strokeweight="1pt">
                <v:stroke miterlimit="4"/>
                <v:textbox inset="3pt,3pt,3pt,3pt"/>
              </v:rect>
              <v:shape id="Obrazec" o:spid="_x0000_s1031" style="position:absolute;left:19430;top:9017;width:2367;height:4365;visibility:visible;mso-wrap-style:square;v-text-anchor:middle" coordsize="16496,18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" path="m14695,2279c7790,-2848,,2279,,2279l,18752c6905,15752,21600,7407,14695,2279xe" fillcolor="#ffb0b6 [3205]" stroked="f" strokeweight="1pt">
                <v:stroke miterlimit="4" joinstyle="miter"/>
                <v:path arrowok="t" o:extrusionok="f" o:connecttype="custom" o:connectlocs="118329,218299;118329,218299;118329,218299;118329,218299" o:connectangles="0,90,180,270"/>
              </v:shape>
              <v:shape id="Obrazec" o:spid="_x0000_s1032" style="position:absolute;left:17018;top:9017;width:2366;height:4365;visibility:visible;mso-wrap-style:square;v-text-anchor:middle" coordsize="16496,18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" path="m1801,2279v6905,-5127,14695,,14695,l16496,18752c9591,15752,-5104,7407,1801,2279xe" fillcolor="#ffc2c7 [3206]" stroked="f" strokeweight="1pt">
                <v:stroke miterlimit="4" joinstyle="miter"/>
                <v:path arrowok="t" o:extrusionok="f" o:connecttype="custom" o:connectlocs="118328,218299;118328,218299;118328,218299;118328,218299" o:connectangles="0,90,180,27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03D58" w14:textId="77777777" w:rsidR="0087218F" w:rsidRDefault="0087218F">
    <w:pPr>
      <w:pStyle w:val="Zhlav"/>
    </w:pPr>
    <w:r w:rsidRPr="0087218F">
      <w:rPr>
        <w:noProof/>
        <w:lang w:bidi="cs-CZ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93DD182" wp14:editId="639B3D5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72400" cy="5029200"/>
              <wp:effectExtent l="0" t="0" r="0" b="0"/>
              <wp:wrapNone/>
              <wp:docPr id="75" name="Skupina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5029200"/>
                        <a:chOff x="0" y="0"/>
                        <a:chExt cx="7772400" cy="5029200"/>
                      </a:xfrm>
                    </wpg:grpSpPr>
                    <wps:wsp>
                      <wps:cNvPr id="76" name="Obdélník"/>
                      <wps:cNvSpPr/>
                      <wps:spPr>
                        <a:xfrm>
                          <a:off x="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7" name="Obrazec"/>
                      <wps:cNvSpPr/>
                      <wps:spPr>
                        <a:xfrm>
                          <a:off x="507999" y="203200"/>
                          <a:ext cx="3057455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4816" y="15990"/>
                              </a:moveTo>
                              <a:lnTo>
                                <a:pt x="4816" y="16999"/>
                              </a:lnTo>
                              <a:cubicBezTo>
                                <a:pt x="5205" y="16815"/>
                                <a:pt x="6037" y="16305"/>
                                <a:pt x="5648" y="15990"/>
                              </a:cubicBezTo>
                              <a:cubicBezTo>
                                <a:pt x="5258" y="15676"/>
                                <a:pt x="4816" y="15990"/>
                                <a:pt x="4816" y="15990"/>
                              </a:cubicBezTo>
                              <a:close/>
                              <a:moveTo>
                                <a:pt x="460" y="671"/>
                              </a:moveTo>
                              <a:lnTo>
                                <a:pt x="460" y="1679"/>
                              </a:lnTo>
                              <a:cubicBezTo>
                                <a:pt x="850" y="1496"/>
                                <a:pt x="1682" y="986"/>
                                <a:pt x="1292" y="671"/>
                              </a:cubicBezTo>
                              <a:cubicBezTo>
                                <a:pt x="903" y="357"/>
                                <a:pt x="460" y="671"/>
                                <a:pt x="460" y="671"/>
                              </a:cubicBezTo>
                              <a:close/>
                              <a:moveTo>
                                <a:pt x="0" y="4520"/>
                              </a:moveTo>
                              <a:lnTo>
                                <a:pt x="0" y="5529"/>
                              </a:lnTo>
                              <a:cubicBezTo>
                                <a:pt x="390" y="5345"/>
                                <a:pt x="1222" y="4835"/>
                                <a:pt x="832" y="4520"/>
                              </a:cubicBezTo>
                              <a:cubicBezTo>
                                <a:pt x="443" y="4206"/>
                                <a:pt x="0" y="4520"/>
                                <a:pt x="0" y="4520"/>
                              </a:cubicBezTo>
                              <a:close/>
                              <a:moveTo>
                                <a:pt x="0" y="13559"/>
                              </a:moveTo>
                              <a:lnTo>
                                <a:pt x="0" y="14567"/>
                              </a:lnTo>
                              <a:cubicBezTo>
                                <a:pt x="390" y="14383"/>
                                <a:pt x="1222" y="13873"/>
                                <a:pt x="832" y="13559"/>
                              </a:cubicBezTo>
                              <a:cubicBezTo>
                                <a:pt x="443" y="13244"/>
                                <a:pt x="0" y="13559"/>
                                <a:pt x="0" y="13559"/>
                              </a:cubicBezTo>
                              <a:close/>
                              <a:moveTo>
                                <a:pt x="0" y="8583"/>
                              </a:moveTo>
                              <a:lnTo>
                                <a:pt x="0" y="9591"/>
                              </a:lnTo>
                              <a:cubicBezTo>
                                <a:pt x="390" y="9407"/>
                                <a:pt x="1222" y="8897"/>
                                <a:pt x="832" y="8583"/>
                              </a:cubicBezTo>
                              <a:cubicBezTo>
                                <a:pt x="443" y="8269"/>
                                <a:pt x="0" y="8583"/>
                                <a:pt x="0" y="8583"/>
                              </a:cubicBezTo>
                              <a:close/>
                              <a:moveTo>
                                <a:pt x="0" y="17621"/>
                              </a:moveTo>
                              <a:lnTo>
                                <a:pt x="0" y="18630"/>
                              </a:lnTo>
                              <a:cubicBezTo>
                                <a:pt x="390" y="18446"/>
                                <a:pt x="1222" y="17936"/>
                                <a:pt x="832" y="17621"/>
                              </a:cubicBezTo>
                              <a:cubicBezTo>
                                <a:pt x="443" y="17307"/>
                                <a:pt x="0" y="17621"/>
                                <a:pt x="0" y="17621"/>
                              </a:cubicBezTo>
                              <a:close/>
                              <a:moveTo>
                                <a:pt x="21210" y="4497"/>
                              </a:moveTo>
                              <a:cubicBezTo>
                                <a:pt x="20821" y="4182"/>
                                <a:pt x="20378" y="4497"/>
                                <a:pt x="20378" y="4497"/>
                              </a:cubicBezTo>
                              <a:lnTo>
                                <a:pt x="20378" y="5505"/>
                              </a:lnTo>
                              <a:cubicBezTo>
                                <a:pt x="20768" y="5327"/>
                                <a:pt x="21600" y="4811"/>
                                <a:pt x="21210" y="4497"/>
                              </a:cubicBezTo>
                              <a:close/>
                              <a:moveTo>
                                <a:pt x="4816" y="2889"/>
                              </a:moveTo>
                              <a:lnTo>
                                <a:pt x="4816" y="3898"/>
                              </a:lnTo>
                              <a:cubicBezTo>
                                <a:pt x="5205" y="3714"/>
                                <a:pt x="6037" y="3204"/>
                                <a:pt x="5648" y="2889"/>
                              </a:cubicBezTo>
                              <a:cubicBezTo>
                                <a:pt x="5258" y="2581"/>
                                <a:pt x="4816" y="2889"/>
                                <a:pt x="4816" y="2889"/>
                              </a:cubicBezTo>
                              <a:close/>
                              <a:moveTo>
                                <a:pt x="4816" y="20421"/>
                              </a:moveTo>
                              <a:lnTo>
                                <a:pt x="4816" y="21429"/>
                              </a:lnTo>
                              <a:cubicBezTo>
                                <a:pt x="5205" y="21245"/>
                                <a:pt x="6037" y="20735"/>
                                <a:pt x="5648" y="20421"/>
                              </a:cubicBezTo>
                              <a:cubicBezTo>
                                <a:pt x="5258" y="20106"/>
                                <a:pt x="4816" y="20421"/>
                                <a:pt x="4816" y="20421"/>
                              </a:cubicBezTo>
                              <a:close/>
                              <a:moveTo>
                                <a:pt x="9162" y="499"/>
                              </a:moveTo>
                              <a:lnTo>
                                <a:pt x="9162" y="1507"/>
                              </a:lnTo>
                              <a:cubicBezTo>
                                <a:pt x="9552" y="1324"/>
                                <a:pt x="10384" y="814"/>
                                <a:pt x="9994" y="499"/>
                              </a:cubicBezTo>
                              <a:cubicBezTo>
                                <a:pt x="9605" y="185"/>
                                <a:pt x="9162" y="499"/>
                                <a:pt x="9162" y="499"/>
                              </a:cubicBezTo>
                              <a:close/>
                              <a:moveTo>
                                <a:pt x="19157" y="137"/>
                              </a:moveTo>
                              <a:lnTo>
                                <a:pt x="19157" y="1146"/>
                              </a:lnTo>
                              <a:cubicBezTo>
                                <a:pt x="19546" y="962"/>
                                <a:pt x="20378" y="452"/>
                                <a:pt x="19989" y="137"/>
                              </a:cubicBezTo>
                              <a:cubicBezTo>
                                <a:pt x="19590" y="-171"/>
                                <a:pt x="19157" y="137"/>
                                <a:pt x="19157" y="137"/>
                              </a:cubicBezTo>
                              <a:close/>
                              <a:moveTo>
                                <a:pt x="20378" y="13535"/>
                              </a:moveTo>
                              <a:lnTo>
                                <a:pt x="20378" y="14543"/>
                              </a:lnTo>
                              <a:cubicBezTo>
                                <a:pt x="20768" y="14359"/>
                                <a:pt x="21600" y="13849"/>
                                <a:pt x="21210" y="13535"/>
                              </a:cubicBezTo>
                              <a:cubicBezTo>
                                <a:pt x="20821" y="13221"/>
                                <a:pt x="20378" y="13535"/>
                                <a:pt x="20378" y="13535"/>
                              </a:cubicBezTo>
                              <a:close/>
                              <a:moveTo>
                                <a:pt x="20378" y="8559"/>
                              </a:moveTo>
                              <a:lnTo>
                                <a:pt x="20378" y="9567"/>
                              </a:lnTo>
                              <a:cubicBezTo>
                                <a:pt x="20768" y="9384"/>
                                <a:pt x="21600" y="8873"/>
                                <a:pt x="21210" y="8559"/>
                              </a:cubicBezTo>
                              <a:cubicBezTo>
                                <a:pt x="20821" y="8251"/>
                                <a:pt x="20378" y="8559"/>
                                <a:pt x="20378" y="8559"/>
                              </a:cubicBezTo>
                              <a:close/>
                              <a:moveTo>
                                <a:pt x="20378" y="17598"/>
                              </a:moveTo>
                              <a:lnTo>
                                <a:pt x="20378" y="18606"/>
                              </a:lnTo>
                              <a:cubicBezTo>
                                <a:pt x="20768" y="18422"/>
                                <a:pt x="21600" y="17912"/>
                                <a:pt x="21210" y="17598"/>
                              </a:cubicBezTo>
                              <a:cubicBezTo>
                                <a:pt x="20821" y="17289"/>
                                <a:pt x="20378" y="17598"/>
                                <a:pt x="20378" y="17598"/>
                              </a:cubicBezTo>
                              <a:close/>
                              <a:moveTo>
                                <a:pt x="11012" y="17550"/>
                              </a:moveTo>
                              <a:lnTo>
                                <a:pt x="11012" y="18558"/>
                              </a:lnTo>
                              <a:cubicBezTo>
                                <a:pt x="11402" y="18375"/>
                                <a:pt x="12234" y="17865"/>
                                <a:pt x="11845" y="17550"/>
                              </a:cubicBezTo>
                              <a:cubicBezTo>
                                <a:pt x="11455" y="17236"/>
                                <a:pt x="11012" y="17550"/>
                                <a:pt x="11012" y="17550"/>
                              </a:cubicBezTo>
                              <a:close/>
                              <a:moveTo>
                                <a:pt x="15111" y="2788"/>
                              </a:moveTo>
                              <a:lnTo>
                                <a:pt x="15111" y="3797"/>
                              </a:lnTo>
                              <a:cubicBezTo>
                                <a:pt x="15501" y="3613"/>
                                <a:pt x="16333" y="3103"/>
                                <a:pt x="15943" y="2788"/>
                              </a:cubicBezTo>
                              <a:cubicBezTo>
                                <a:pt x="15554" y="2474"/>
                                <a:pt x="15111" y="2788"/>
                                <a:pt x="15111" y="2788"/>
                              </a:cubicBezTo>
                              <a:close/>
                              <a:moveTo>
                                <a:pt x="15111" y="20320"/>
                              </a:moveTo>
                              <a:lnTo>
                                <a:pt x="15111" y="21328"/>
                              </a:lnTo>
                              <a:cubicBezTo>
                                <a:pt x="15501" y="21144"/>
                                <a:pt x="16333" y="20634"/>
                                <a:pt x="15943" y="20320"/>
                              </a:cubicBezTo>
                              <a:cubicBezTo>
                                <a:pt x="15554" y="20006"/>
                                <a:pt x="15111" y="20320"/>
                                <a:pt x="15111" y="20320"/>
                              </a:cubicBezTo>
                              <a:close/>
                              <a:moveTo>
                                <a:pt x="15111" y="15890"/>
                              </a:moveTo>
                              <a:lnTo>
                                <a:pt x="15111" y="16898"/>
                              </a:lnTo>
                              <a:cubicBezTo>
                                <a:pt x="15501" y="16714"/>
                                <a:pt x="16333" y="16204"/>
                                <a:pt x="15943" y="15890"/>
                              </a:cubicBezTo>
                              <a:cubicBezTo>
                                <a:pt x="15554" y="15575"/>
                                <a:pt x="15111" y="15890"/>
                                <a:pt x="15111" y="158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8" name="Obrazec"/>
                      <wps:cNvSpPr/>
                      <wps:spPr>
                        <a:xfrm>
                          <a:off x="368299" y="203200"/>
                          <a:ext cx="3056186" cy="45886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312" h="21429" extrusionOk="0">
                              <a:moveTo>
                                <a:pt x="4911" y="15990"/>
                              </a:moveTo>
                              <a:cubicBezTo>
                                <a:pt x="4521" y="16305"/>
                                <a:pt x="5353" y="16815"/>
                                <a:pt x="5743" y="16999"/>
                              </a:cubicBezTo>
                              <a:lnTo>
                                <a:pt x="5743" y="15990"/>
                              </a:lnTo>
                              <a:cubicBezTo>
                                <a:pt x="5743" y="15990"/>
                                <a:pt x="5300" y="15682"/>
                                <a:pt x="4911" y="15990"/>
                              </a:cubicBezTo>
                              <a:close/>
                              <a:moveTo>
                                <a:pt x="4911" y="20421"/>
                              </a:moveTo>
                              <a:cubicBezTo>
                                <a:pt x="4521" y="20735"/>
                                <a:pt x="5353" y="21245"/>
                                <a:pt x="5743" y="21429"/>
                              </a:cubicBezTo>
                              <a:lnTo>
                                <a:pt x="5743" y="20421"/>
                              </a:lnTo>
                              <a:cubicBezTo>
                                <a:pt x="5743" y="20421"/>
                                <a:pt x="5300" y="20112"/>
                                <a:pt x="4911" y="20421"/>
                              </a:cubicBezTo>
                              <a:close/>
                              <a:moveTo>
                                <a:pt x="553" y="671"/>
                              </a:moveTo>
                              <a:cubicBezTo>
                                <a:pt x="164" y="986"/>
                                <a:pt x="996" y="1496"/>
                                <a:pt x="1386" y="1679"/>
                              </a:cubicBezTo>
                              <a:lnTo>
                                <a:pt x="1386" y="671"/>
                              </a:lnTo>
                              <a:cubicBezTo>
                                <a:pt x="1386" y="671"/>
                                <a:pt x="943" y="357"/>
                                <a:pt x="553" y="671"/>
                              </a:cubicBezTo>
                              <a:close/>
                              <a:moveTo>
                                <a:pt x="4911" y="2889"/>
                              </a:moveTo>
                              <a:cubicBezTo>
                                <a:pt x="4521" y="3204"/>
                                <a:pt x="5353" y="3714"/>
                                <a:pt x="5743" y="3898"/>
                              </a:cubicBezTo>
                              <a:lnTo>
                                <a:pt x="5743" y="2889"/>
                              </a:lnTo>
                              <a:cubicBezTo>
                                <a:pt x="5743" y="2889"/>
                                <a:pt x="5300" y="2581"/>
                                <a:pt x="4911" y="2889"/>
                              </a:cubicBezTo>
                              <a:close/>
                              <a:moveTo>
                                <a:pt x="102" y="8583"/>
                              </a:moveTo>
                              <a:cubicBezTo>
                                <a:pt x="-288" y="8897"/>
                                <a:pt x="544" y="9407"/>
                                <a:pt x="934" y="9591"/>
                              </a:cubicBezTo>
                              <a:lnTo>
                                <a:pt x="934" y="8583"/>
                              </a:lnTo>
                              <a:cubicBezTo>
                                <a:pt x="925" y="8583"/>
                                <a:pt x="491" y="8269"/>
                                <a:pt x="102" y="8583"/>
                              </a:cubicBezTo>
                              <a:close/>
                              <a:moveTo>
                                <a:pt x="102" y="4520"/>
                              </a:moveTo>
                              <a:cubicBezTo>
                                <a:pt x="-288" y="4835"/>
                                <a:pt x="544" y="5345"/>
                                <a:pt x="934" y="5529"/>
                              </a:cubicBezTo>
                              <a:lnTo>
                                <a:pt x="934" y="4520"/>
                              </a:lnTo>
                              <a:cubicBezTo>
                                <a:pt x="925" y="4520"/>
                                <a:pt x="491" y="4206"/>
                                <a:pt x="102" y="4520"/>
                              </a:cubicBezTo>
                              <a:close/>
                              <a:moveTo>
                                <a:pt x="102" y="13559"/>
                              </a:moveTo>
                              <a:cubicBezTo>
                                <a:pt x="-288" y="13873"/>
                                <a:pt x="544" y="14383"/>
                                <a:pt x="934" y="14567"/>
                              </a:cubicBezTo>
                              <a:lnTo>
                                <a:pt x="934" y="13559"/>
                              </a:lnTo>
                              <a:cubicBezTo>
                                <a:pt x="925" y="13559"/>
                                <a:pt x="491" y="13244"/>
                                <a:pt x="102" y="13559"/>
                              </a:cubicBezTo>
                              <a:close/>
                              <a:moveTo>
                                <a:pt x="102" y="17621"/>
                              </a:moveTo>
                              <a:cubicBezTo>
                                <a:pt x="-288" y="17936"/>
                                <a:pt x="544" y="18446"/>
                                <a:pt x="934" y="18630"/>
                              </a:cubicBezTo>
                              <a:lnTo>
                                <a:pt x="934" y="17621"/>
                              </a:lnTo>
                              <a:cubicBezTo>
                                <a:pt x="925" y="17621"/>
                                <a:pt x="491" y="17307"/>
                                <a:pt x="102" y="17621"/>
                              </a:cubicBezTo>
                              <a:close/>
                              <a:moveTo>
                                <a:pt x="9268" y="499"/>
                              </a:moveTo>
                              <a:cubicBezTo>
                                <a:pt x="8878" y="814"/>
                                <a:pt x="9711" y="1324"/>
                                <a:pt x="10100" y="1507"/>
                              </a:cubicBezTo>
                              <a:lnTo>
                                <a:pt x="10100" y="499"/>
                              </a:lnTo>
                              <a:cubicBezTo>
                                <a:pt x="10091" y="499"/>
                                <a:pt x="9649" y="185"/>
                                <a:pt x="9268" y="499"/>
                              </a:cubicBezTo>
                              <a:close/>
                              <a:moveTo>
                                <a:pt x="15219" y="20320"/>
                              </a:moveTo>
                              <a:cubicBezTo>
                                <a:pt x="14829" y="20634"/>
                                <a:pt x="15662" y="21144"/>
                                <a:pt x="16051" y="21328"/>
                              </a:cubicBezTo>
                              <a:lnTo>
                                <a:pt x="16051" y="20320"/>
                              </a:lnTo>
                              <a:cubicBezTo>
                                <a:pt x="16043" y="20320"/>
                                <a:pt x="15600" y="20006"/>
                                <a:pt x="15219" y="20320"/>
                              </a:cubicBezTo>
                              <a:close/>
                              <a:moveTo>
                                <a:pt x="20480" y="17598"/>
                              </a:moveTo>
                              <a:cubicBezTo>
                                <a:pt x="20090" y="17912"/>
                                <a:pt x="20922" y="18422"/>
                                <a:pt x="21312" y="18606"/>
                              </a:cubicBezTo>
                              <a:lnTo>
                                <a:pt x="21312" y="17598"/>
                              </a:lnTo>
                              <a:cubicBezTo>
                                <a:pt x="21312" y="17598"/>
                                <a:pt x="20869" y="17289"/>
                                <a:pt x="20480" y="17598"/>
                              </a:cubicBezTo>
                              <a:close/>
                              <a:moveTo>
                                <a:pt x="11110" y="17550"/>
                              </a:moveTo>
                              <a:cubicBezTo>
                                <a:pt x="10720" y="17865"/>
                                <a:pt x="11553" y="18375"/>
                                <a:pt x="11942" y="18558"/>
                              </a:cubicBezTo>
                              <a:lnTo>
                                <a:pt x="11942" y="17550"/>
                              </a:lnTo>
                              <a:cubicBezTo>
                                <a:pt x="11942" y="17550"/>
                                <a:pt x="11499" y="17236"/>
                                <a:pt x="11110" y="17550"/>
                              </a:cubicBezTo>
                              <a:close/>
                              <a:moveTo>
                                <a:pt x="20480" y="13535"/>
                              </a:moveTo>
                              <a:cubicBezTo>
                                <a:pt x="20090" y="13849"/>
                                <a:pt x="20922" y="14359"/>
                                <a:pt x="21312" y="14543"/>
                              </a:cubicBezTo>
                              <a:lnTo>
                                <a:pt x="21312" y="13535"/>
                              </a:lnTo>
                              <a:cubicBezTo>
                                <a:pt x="21312" y="13535"/>
                                <a:pt x="20869" y="13227"/>
                                <a:pt x="20480" y="13535"/>
                              </a:cubicBezTo>
                              <a:close/>
                              <a:moveTo>
                                <a:pt x="20480" y="4497"/>
                              </a:moveTo>
                              <a:cubicBezTo>
                                <a:pt x="20090" y="4811"/>
                                <a:pt x="20922" y="5321"/>
                                <a:pt x="21312" y="5505"/>
                              </a:cubicBezTo>
                              <a:lnTo>
                                <a:pt x="21312" y="4497"/>
                              </a:lnTo>
                              <a:cubicBezTo>
                                <a:pt x="21312" y="4497"/>
                                <a:pt x="20869" y="4188"/>
                                <a:pt x="20480" y="4497"/>
                              </a:cubicBezTo>
                              <a:close/>
                              <a:moveTo>
                                <a:pt x="20480" y="8559"/>
                              </a:moveTo>
                              <a:cubicBezTo>
                                <a:pt x="20090" y="8873"/>
                                <a:pt x="20922" y="9384"/>
                                <a:pt x="21312" y="9567"/>
                              </a:cubicBezTo>
                              <a:lnTo>
                                <a:pt x="21312" y="8559"/>
                              </a:lnTo>
                              <a:cubicBezTo>
                                <a:pt x="21312" y="8559"/>
                                <a:pt x="20869" y="8251"/>
                                <a:pt x="20480" y="8559"/>
                              </a:cubicBezTo>
                              <a:close/>
                              <a:moveTo>
                                <a:pt x="19257" y="137"/>
                              </a:moveTo>
                              <a:cubicBezTo>
                                <a:pt x="18868" y="452"/>
                                <a:pt x="19700" y="962"/>
                                <a:pt x="20090" y="1146"/>
                              </a:cubicBezTo>
                              <a:lnTo>
                                <a:pt x="20090" y="137"/>
                              </a:lnTo>
                              <a:cubicBezTo>
                                <a:pt x="20090" y="137"/>
                                <a:pt x="19647" y="-171"/>
                                <a:pt x="19257" y="137"/>
                              </a:cubicBezTo>
                              <a:close/>
                              <a:moveTo>
                                <a:pt x="15219" y="15890"/>
                              </a:moveTo>
                              <a:cubicBezTo>
                                <a:pt x="14829" y="16204"/>
                                <a:pt x="15662" y="16714"/>
                                <a:pt x="16051" y="16898"/>
                              </a:cubicBezTo>
                              <a:lnTo>
                                <a:pt x="16051" y="15890"/>
                              </a:lnTo>
                              <a:cubicBezTo>
                                <a:pt x="16043" y="15890"/>
                                <a:pt x="15600" y="15575"/>
                                <a:pt x="15219" y="15890"/>
                              </a:cubicBezTo>
                              <a:close/>
                              <a:moveTo>
                                <a:pt x="15219" y="2788"/>
                              </a:moveTo>
                              <a:cubicBezTo>
                                <a:pt x="14829" y="3103"/>
                                <a:pt x="15662" y="3613"/>
                                <a:pt x="16051" y="3797"/>
                              </a:cubicBezTo>
                              <a:lnTo>
                                <a:pt x="16051" y="2788"/>
                              </a:lnTo>
                              <a:cubicBezTo>
                                <a:pt x="16043" y="2788"/>
                                <a:pt x="15600" y="2474"/>
                                <a:pt x="15219" y="278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79" name="Obdélník"/>
                      <wps:cNvSpPr/>
                      <wps:spPr>
                        <a:xfrm>
                          <a:off x="3886200" y="0"/>
                          <a:ext cx="3886200" cy="50292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0" name="Obrazec"/>
                      <wps:cNvSpPr/>
                      <wps:spPr>
                        <a:xfrm>
                          <a:off x="6870699" y="2413000"/>
                          <a:ext cx="475003" cy="3732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429" h="17685" extrusionOk="0">
                              <a:moveTo>
                                <a:pt x="0" y="5114"/>
                              </a:moveTo>
                              <a:cubicBezTo>
                                <a:pt x="0" y="1384"/>
                                <a:pt x="17016" y="9506"/>
                                <a:pt x="21428" y="0"/>
                              </a:cubicBezTo>
                              <a:cubicBezTo>
                                <a:pt x="21428" y="0"/>
                                <a:pt x="21600" y="5957"/>
                                <a:pt x="17360" y="9928"/>
                              </a:cubicBezTo>
                              <a:cubicBezTo>
                                <a:pt x="18392" y="10830"/>
                                <a:pt x="21428" y="13417"/>
                                <a:pt x="21428" y="15764"/>
                              </a:cubicBezTo>
                              <a:cubicBezTo>
                                <a:pt x="9625" y="12274"/>
                                <a:pt x="0" y="21600"/>
                                <a:pt x="0" y="15643"/>
                              </a:cubicBezTo>
                              <a:lnTo>
                                <a:pt x="0" y="5114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1" name="Obrazec"/>
                      <wps:cNvSpPr/>
                      <wps:spPr>
                        <a:xfrm>
                          <a:off x="6870699" y="2489200"/>
                          <a:ext cx="245112" cy="305323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15832" extrusionOk="0">
                              <a:moveTo>
                                <a:pt x="0" y="2479"/>
                              </a:moveTo>
                              <a:cubicBezTo>
                                <a:pt x="0" y="5904"/>
                                <a:pt x="21600" y="-3250"/>
                                <a:pt x="21600" y="1294"/>
                              </a:cubicBezTo>
                              <a:lnTo>
                                <a:pt x="21488" y="12489"/>
                              </a:lnTo>
                              <a:cubicBezTo>
                                <a:pt x="21488" y="9328"/>
                                <a:pt x="12647" y="18350"/>
                                <a:pt x="0" y="15123"/>
                              </a:cubicBezTo>
                              <a:lnTo>
                                <a:pt x="0" y="2479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/>
                            </a:gs>
                            <a:gs pos="100000">
                              <a:schemeClr val="accent5">
                                <a:lumMod val="50000"/>
                              </a:schemeClr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2" name="Obrazec"/>
                      <wps:cNvSpPr/>
                      <wps:spPr>
                        <a:xfrm>
                          <a:off x="5676900" y="2501899"/>
                          <a:ext cx="1436371" cy="378363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81" h="8615" extrusionOk="0">
                              <a:moveTo>
                                <a:pt x="0" y="2982"/>
                              </a:moveTo>
                              <a:lnTo>
                                <a:pt x="0" y="7059"/>
                              </a:lnTo>
                              <a:cubicBezTo>
                                <a:pt x="-19" y="-257"/>
                                <a:pt x="21562" y="15531"/>
                                <a:pt x="21581" y="4659"/>
                              </a:cubicBezTo>
                              <a:lnTo>
                                <a:pt x="21581" y="90"/>
                              </a:lnTo>
                              <a:cubicBezTo>
                                <a:pt x="21581" y="9256"/>
                                <a:pt x="-19" y="-6069"/>
                                <a:pt x="0" y="2982"/>
                              </a:cubicBez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5"/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3" name="Obrazec"/>
                      <wps:cNvSpPr/>
                      <wps:spPr>
                        <a:xfrm>
                          <a:off x="4965700" y="1943099"/>
                          <a:ext cx="725170" cy="8724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5636" y="3459"/>
                              </a:moveTo>
                              <a:lnTo>
                                <a:pt x="7982" y="16538"/>
                              </a:lnTo>
                              <a:lnTo>
                                <a:pt x="8209" y="16507"/>
                              </a:lnTo>
                              <a:lnTo>
                                <a:pt x="5863" y="3427"/>
                              </a:lnTo>
                              <a:lnTo>
                                <a:pt x="5636" y="3459"/>
                              </a:lnTo>
                              <a:close/>
                              <a:moveTo>
                                <a:pt x="0" y="31"/>
                              </a:moveTo>
                              <a:lnTo>
                                <a:pt x="4993" y="16821"/>
                              </a:lnTo>
                              <a:lnTo>
                                <a:pt x="5182" y="16790"/>
                              </a:lnTo>
                              <a:lnTo>
                                <a:pt x="189" y="0"/>
                              </a:lnTo>
                              <a:lnTo>
                                <a:pt x="0" y="31"/>
                              </a:lnTo>
                              <a:close/>
                              <a:moveTo>
                                <a:pt x="18271" y="31"/>
                              </a:moveTo>
                              <a:lnTo>
                                <a:pt x="18082" y="0"/>
                              </a:lnTo>
                              <a:lnTo>
                                <a:pt x="13089" y="16790"/>
                              </a:lnTo>
                              <a:lnTo>
                                <a:pt x="13278" y="16821"/>
                              </a:lnTo>
                              <a:lnTo>
                                <a:pt x="18271" y="31"/>
                              </a:lnTo>
                              <a:close/>
                              <a:moveTo>
                                <a:pt x="12408" y="3427"/>
                              </a:moveTo>
                              <a:lnTo>
                                <a:pt x="10214" y="16507"/>
                              </a:lnTo>
                              <a:lnTo>
                                <a:pt x="10441" y="16538"/>
                              </a:lnTo>
                              <a:lnTo>
                                <a:pt x="12635" y="3459"/>
                              </a:lnTo>
                              <a:lnTo>
                                <a:pt x="12408" y="3427"/>
                              </a:lnTo>
                              <a:close/>
                              <a:moveTo>
                                <a:pt x="12559" y="18141"/>
                              </a:moveTo>
                              <a:lnTo>
                                <a:pt x="21562" y="16066"/>
                              </a:lnTo>
                              <a:lnTo>
                                <a:pt x="21524" y="15909"/>
                              </a:lnTo>
                              <a:lnTo>
                                <a:pt x="11992" y="18110"/>
                              </a:lnTo>
                              <a:lnTo>
                                <a:pt x="21524" y="21600"/>
                              </a:lnTo>
                              <a:lnTo>
                                <a:pt x="21600" y="21443"/>
                              </a:lnTo>
                              <a:lnTo>
                                <a:pt x="12559" y="181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4" name="Obrazec"/>
                      <wps:cNvSpPr/>
                      <wps:spPr>
                        <a:xfrm>
                          <a:off x="4483099" y="939800"/>
                          <a:ext cx="1563238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0" h="19123" extrusionOk="0">
                              <a:moveTo>
                                <a:pt x="9048" y="5394"/>
                              </a:moveTo>
                              <a:cubicBezTo>
                                <a:pt x="11247" y="127"/>
                                <a:pt x="15705" y="-2378"/>
                                <a:pt x="17670" y="3165"/>
                              </a:cubicBezTo>
                              <a:cubicBezTo>
                                <a:pt x="19767" y="9063"/>
                                <a:pt x="12670" y="16519"/>
                                <a:pt x="9048" y="19123"/>
                              </a:cubicBezTo>
                              <a:cubicBezTo>
                                <a:pt x="5704" y="16855"/>
                                <a:pt x="-1833" y="9615"/>
                                <a:pt x="411" y="3165"/>
                              </a:cubicBezTo>
                              <a:cubicBezTo>
                                <a:pt x="2361" y="-2477"/>
                                <a:pt x="6848" y="147"/>
                                <a:pt x="9048" y="5394"/>
                              </a:cubicBezTo>
                              <a:lnTo>
                                <a:pt x="9048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5" name="Obrazec"/>
                      <wps:cNvSpPr/>
                      <wps:spPr>
                        <a:xfrm>
                          <a:off x="4610099" y="939800"/>
                          <a:ext cx="1315362" cy="12287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144" h="19173" extrusionOk="0">
                              <a:moveTo>
                                <a:pt x="17758" y="3141"/>
                              </a:moveTo>
                              <a:cubicBezTo>
                                <a:pt x="15779" y="-2407"/>
                                <a:pt x="11294" y="110"/>
                                <a:pt x="9087" y="5381"/>
                              </a:cubicBezTo>
                              <a:cubicBezTo>
                                <a:pt x="9087" y="5361"/>
                                <a:pt x="9069" y="5341"/>
                                <a:pt x="9069" y="5321"/>
                              </a:cubicBezTo>
                              <a:lnTo>
                                <a:pt x="9069" y="5321"/>
                              </a:lnTo>
                              <a:cubicBezTo>
                                <a:pt x="9069" y="5321"/>
                                <a:pt x="9069" y="5321"/>
                                <a:pt x="9069" y="5321"/>
                              </a:cubicBezTo>
                              <a:cubicBezTo>
                                <a:pt x="9069" y="5321"/>
                                <a:pt x="9069" y="5321"/>
                                <a:pt x="9069" y="5321"/>
                              </a:cubicBezTo>
                              <a:lnTo>
                                <a:pt x="9069" y="5321"/>
                              </a:lnTo>
                              <a:cubicBezTo>
                                <a:pt x="9069" y="5341"/>
                                <a:pt x="9052" y="5361"/>
                                <a:pt x="9052" y="5381"/>
                              </a:cubicBezTo>
                              <a:cubicBezTo>
                                <a:pt x="6844" y="90"/>
                                <a:pt x="2360" y="-2427"/>
                                <a:pt x="380" y="3141"/>
                              </a:cubicBezTo>
                              <a:cubicBezTo>
                                <a:pt x="-1722" y="9067"/>
                                <a:pt x="5408" y="16557"/>
                                <a:pt x="9052" y="19173"/>
                              </a:cubicBezTo>
                              <a:cubicBezTo>
                                <a:pt x="9052" y="19173"/>
                                <a:pt x="9069" y="19153"/>
                                <a:pt x="9069" y="19153"/>
                              </a:cubicBezTo>
                              <a:cubicBezTo>
                                <a:pt x="9069" y="19153"/>
                                <a:pt x="9087" y="19173"/>
                                <a:pt x="9087" y="19173"/>
                              </a:cubicBezTo>
                              <a:cubicBezTo>
                                <a:pt x="12731" y="16557"/>
                                <a:pt x="19878" y="9067"/>
                                <a:pt x="17758" y="314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1">
                            <a:alpha val="15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6" name="Obrazec"/>
                      <wps:cNvSpPr/>
                      <wps:spPr>
                        <a:xfrm>
                          <a:off x="4660900" y="939800"/>
                          <a:ext cx="1212358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6" h="19123" extrusionOk="0">
                              <a:moveTo>
                                <a:pt x="9051" y="5394"/>
                              </a:moveTo>
                              <a:cubicBezTo>
                                <a:pt x="11245" y="127"/>
                                <a:pt x="15708" y="-2378"/>
                                <a:pt x="17676" y="3165"/>
                              </a:cubicBezTo>
                              <a:cubicBezTo>
                                <a:pt x="19775" y="9063"/>
                                <a:pt x="12663" y="16519"/>
                                <a:pt x="9051" y="19123"/>
                              </a:cubicBezTo>
                              <a:cubicBezTo>
                                <a:pt x="5703" y="16855"/>
                                <a:pt x="-1825" y="9615"/>
                                <a:pt x="407" y="3165"/>
                              </a:cubicBezTo>
                              <a:cubicBezTo>
                                <a:pt x="2374" y="-2477"/>
                                <a:pt x="6857" y="147"/>
                                <a:pt x="9051" y="5394"/>
                              </a:cubicBezTo>
                              <a:lnTo>
                                <a:pt x="9051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7" name="Obrazec"/>
                      <wps:cNvSpPr/>
                      <wps:spPr>
                        <a:xfrm>
                          <a:off x="4864100" y="939800"/>
                          <a:ext cx="813685" cy="12278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161" h="19176" extrusionOk="0">
                              <a:moveTo>
                                <a:pt x="17783" y="3130"/>
                              </a:moveTo>
                              <a:cubicBezTo>
                                <a:pt x="15799" y="-2424"/>
                                <a:pt x="11320" y="95"/>
                                <a:pt x="9109" y="5371"/>
                              </a:cubicBezTo>
                              <a:cubicBezTo>
                                <a:pt x="9109" y="5351"/>
                                <a:pt x="9081" y="5331"/>
                                <a:pt x="9081" y="5312"/>
                              </a:cubicBezTo>
                              <a:lnTo>
                                <a:pt x="9081" y="19136"/>
                              </a:lnTo>
                              <a:cubicBezTo>
                                <a:pt x="9081" y="19136"/>
                                <a:pt x="9109" y="19156"/>
                                <a:pt x="9109" y="19156"/>
                              </a:cubicBezTo>
                              <a:cubicBezTo>
                                <a:pt x="12738" y="16558"/>
                                <a:pt x="19881" y="9060"/>
                                <a:pt x="17783" y="3130"/>
                              </a:cubicBezTo>
                              <a:close/>
                              <a:moveTo>
                                <a:pt x="379" y="3130"/>
                              </a:moveTo>
                              <a:cubicBezTo>
                                <a:pt x="-1719" y="9060"/>
                                <a:pt x="5424" y="16558"/>
                                <a:pt x="9053" y="19176"/>
                              </a:cubicBezTo>
                              <a:cubicBezTo>
                                <a:pt x="9053" y="19176"/>
                                <a:pt x="9081" y="19156"/>
                                <a:pt x="9081" y="19156"/>
                              </a:cubicBezTo>
                              <a:lnTo>
                                <a:pt x="9081" y="5331"/>
                              </a:lnTo>
                              <a:cubicBezTo>
                                <a:pt x="9081" y="5351"/>
                                <a:pt x="9053" y="5371"/>
                                <a:pt x="9053" y="5391"/>
                              </a:cubicBezTo>
                              <a:cubicBezTo>
                                <a:pt x="6842" y="95"/>
                                <a:pt x="2363" y="-2424"/>
                                <a:pt x="379" y="313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1">
                            <a:alpha val="15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8" name="Obrazec"/>
                      <wps:cNvSpPr/>
                      <wps:spPr>
                        <a:xfrm>
                          <a:off x="4914899" y="939800"/>
                          <a:ext cx="714433" cy="12311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18055" h="19123" extrusionOk="0">
                              <a:moveTo>
                                <a:pt x="9044" y="5394"/>
                              </a:moveTo>
                              <a:cubicBezTo>
                                <a:pt x="11227" y="127"/>
                                <a:pt x="15688" y="-2378"/>
                                <a:pt x="17678" y="3165"/>
                              </a:cubicBezTo>
                              <a:cubicBezTo>
                                <a:pt x="19764" y="9063"/>
                                <a:pt x="12671" y="16519"/>
                                <a:pt x="9044" y="19123"/>
                              </a:cubicBezTo>
                              <a:cubicBezTo>
                                <a:pt x="5706" y="16855"/>
                                <a:pt x="-1836" y="9615"/>
                                <a:pt x="411" y="3165"/>
                              </a:cubicBezTo>
                              <a:cubicBezTo>
                                <a:pt x="2368" y="-2477"/>
                                <a:pt x="6862" y="147"/>
                                <a:pt x="9044" y="5394"/>
                              </a:cubicBezTo>
                              <a:lnTo>
                                <a:pt x="9044" y="53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89" name="Obdélník"/>
                      <wps:cNvSpPr/>
                      <wps:spPr>
                        <a:xfrm>
                          <a:off x="5078729" y="2565400"/>
                          <a:ext cx="374651" cy="55347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accent5"/>
                            </a:gs>
                          </a:gsLst>
                          <a:lin ang="1080000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0" name="Obrazec"/>
                      <wps:cNvSpPr/>
                      <wps:spPr>
                        <a:xfrm>
                          <a:off x="5105400" y="2616200"/>
                          <a:ext cx="320041" cy="17907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0143" y="21600"/>
                              </a:moveTo>
                              <a:lnTo>
                                <a:pt x="1543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accent5"/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1" name="Obrazec"/>
                      <wps:cNvSpPr/>
                      <wps:spPr>
                        <a:xfrm>
                          <a:off x="4229100" y="457200"/>
                          <a:ext cx="3156018" cy="27114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92" h="21600" extrusionOk="0">
                              <a:moveTo>
                                <a:pt x="3806" y="9975"/>
                              </a:moveTo>
                              <a:cubicBezTo>
                                <a:pt x="3745" y="9490"/>
                                <a:pt x="3397" y="9126"/>
                                <a:pt x="2963" y="9126"/>
                              </a:cubicBezTo>
                              <a:cubicBezTo>
                                <a:pt x="2911" y="9126"/>
                                <a:pt x="2850" y="9136"/>
                                <a:pt x="2798" y="9146"/>
                              </a:cubicBezTo>
                              <a:cubicBezTo>
                                <a:pt x="2754" y="8802"/>
                                <a:pt x="2502" y="8539"/>
                                <a:pt x="2190" y="8539"/>
                              </a:cubicBezTo>
                              <a:cubicBezTo>
                                <a:pt x="1851" y="8539"/>
                                <a:pt x="1581" y="8863"/>
                                <a:pt x="1581" y="9247"/>
                              </a:cubicBezTo>
                              <a:cubicBezTo>
                                <a:pt x="1581" y="9267"/>
                                <a:pt x="1581" y="9287"/>
                                <a:pt x="1581" y="9298"/>
                              </a:cubicBezTo>
                              <a:cubicBezTo>
                                <a:pt x="1503" y="9267"/>
                                <a:pt x="1425" y="9257"/>
                                <a:pt x="1338" y="9257"/>
                              </a:cubicBezTo>
                              <a:cubicBezTo>
                                <a:pt x="904" y="9257"/>
                                <a:pt x="547" y="9631"/>
                                <a:pt x="495" y="10127"/>
                              </a:cubicBezTo>
                              <a:cubicBezTo>
                                <a:pt x="217" y="10188"/>
                                <a:pt x="0" y="10481"/>
                                <a:pt x="0" y="10825"/>
                              </a:cubicBezTo>
                              <a:cubicBezTo>
                                <a:pt x="0" y="11220"/>
                                <a:pt x="278" y="11533"/>
                                <a:pt x="608" y="11533"/>
                              </a:cubicBezTo>
                              <a:cubicBezTo>
                                <a:pt x="704" y="11533"/>
                                <a:pt x="799" y="11503"/>
                                <a:pt x="878" y="11463"/>
                              </a:cubicBezTo>
                              <a:cubicBezTo>
                                <a:pt x="964" y="11979"/>
                                <a:pt x="1355" y="12363"/>
                                <a:pt x="1825" y="12363"/>
                              </a:cubicBezTo>
                              <a:cubicBezTo>
                                <a:pt x="2163" y="12363"/>
                                <a:pt x="2468" y="12161"/>
                                <a:pt x="2633" y="11847"/>
                              </a:cubicBezTo>
                              <a:cubicBezTo>
                                <a:pt x="2728" y="11908"/>
                                <a:pt x="2832" y="11948"/>
                                <a:pt x="2945" y="11948"/>
                              </a:cubicBezTo>
                              <a:cubicBezTo>
                                <a:pt x="3241" y="11948"/>
                                <a:pt x="3493" y="11695"/>
                                <a:pt x="3545" y="11372"/>
                              </a:cubicBezTo>
                              <a:cubicBezTo>
                                <a:pt x="3580" y="11382"/>
                                <a:pt x="3614" y="11382"/>
                                <a:pt x="3641" y="11382"/>
                              </a:cubicBezTo>
                              <a:cubicBezTo>
                                <a:pt x="3979" y="11382"/>
                                <a:pt x="4249" y="11058"/>
                                <a:pt x="4249" y="10674"/>
                              </a:cubicBezTo>
                              <a:cubicBezTo>
                                <a:pt x="4275" y="10330"/>
                                <a:pt x="4075" y="10046"/>
                                <a:pt x="3806" y="9975"/>
                              </a:cubicBezTo>
                              <a:close/>
                              <a:moveTo>
                                <a:pt x="9184" y="1022"/>
                              </a:moveTo>
                              <a:cubicBezTo>
                                <a:pt x="9140" y="678"/>
                                <a:pt x="8897" y="415"/>
                                <a:pt x="8593" y="415"/>
                              </a:cubicBezTo>
                              <a:cubicBezTo>
                                <a:pt x="8550" y="415"/>
                                <a:pt x="8515" y="415"/>
                                <a:pt x="8480" y="425"/>
                              </a:cubicBezTo>
                              <a:cubicBezTo>
                                <a:pt x="8445" y="182"/>
                                <a:pt x="8272" y="0"/>
                                <a:pt x="8054" y="0"/>
                              </a:cubicBezTo>
                              <a:cubicBezTo>
                                <a:pt x="7820" y="0"/>
                                <a:pt x="7620" y="223"/>
                                <a:pt x="7620" y="506"/>
                              </a:cubicBezTo>
                              <a:cubicBezTo>
                                <a:pt x="7620" y="516"/>
                                <a:pt x="7620" y="526"/>
                                <a:pt x="7620" y="546"/>
                              </a:cubicBezTo>
                              <a:cubicBezTo>
                                <a:pt x="7568" y="526"/>
                                <a:pt x="7507" y="516"/>
                                <a:pt x="7446" y="516"/>
                              </a:cubicBezTo>
                              <a:cubicBezTo>
                                <a:pt x="7142" y="516"/>
                                <a:pt x="6890" y="779"/>
                                <a:pt x="6847" y="1133"/>
                              </a:cubicBezTo>
                              <a:cubicBezTo>
                                <a:pt x="6647" y="1174"/>
                                <a:pt x="6499" y="1386"/>
                                <a:pt x="6499" y="1629"/>
                              </a:cubicBezTo>
                              <a:cubicBezTo>
                                <a:pt x="6499" y="1902"/>
                                <a:pt x="6690" y="2135"/>
                                <a:pt x="6934" y="2135"/>
                              </a:cubicBezTo>
                              <a:cubicBezTo>
                                <a:pt x="7003" y="2135"/>
                                <a:pt x="7073" y="2114"/>
                                <a:pt x="7125" y="2084"/>
                              </a:cubicBezTo>
                              <a:cubicBezTo>
                                <a:pt x="7186" y="2448"/>
                                <a:pt x="7464" y="2721"/>
                                <a:pt x="7794" y="2721"/>
                              </a:cubicBezTo>
                              <a:cubicBezTo>
                                <a:pt x="8037" y="2721"/>
                                <a:pt x="8246" y="2580"/>
                                <a:pt x="8367" y="2357"/>
                              </a:cubicBezTo>
                              <a:cubicBezTo>
                                <a:pt x="8428" y="2398"/>
                                <a:pt x="8506" y="2428"/>
                                <a:pt x="8584" y="2428"/>
                              </a:cubicBezTo>
                              <a:cubicBezTo>
                                <a:pt x="8793" y="2428"/>
                                <a:pt x="8967" y="2256"/>
                                <a:pt x="9010" y="2023"/>
                              </a:cubicBezTo>
                              <a:cubicBezTo>
                                <a:pt x="9036" y="2023"/>
                                <a:pt x="9054" y="2034"/>
                                <a:pt x="9080" y="2034"/>
                              </a:cubicBezTo>
                              <a:cubicBezTo>
                                <a:pt x="9314" y="2034"/>
                                <a:pt x="9514" y="1811"/>
                                <a:pt x="9514" y="1528"/>
                              </a:cubicBezTo>
                              <a:cubicBezTo>
                                <a:pt x="9514" y="1275"/>
                                <a:pt x="9375" y="1072"/>
                                <a:pt x="9184" y="1022"/>
                              </a:cubicBezTo>
                              <a:close/>
                              <a:moveTo>
                                <a:pt x="21339" y="13415"/>
                              </a:moveTo>
                              <a:cubicBezTo>
                                <a:pt x="21305" y="13142"/>
                                <a:pt x="21113" y="12940"/>
                                <a:pt x="20870" y="12940"/>
                              </a:cubicBezTo>
                              <a:cubicBezTo>
                                <a:pt x="20835" y="12940"/>
                                <a:pt x="20809" y="12940"/>
                                <a:pt x="20783" y="12950"/>
                              </a:cubicBezTo>
                              <a:cubicBezTo>
                                <a:pt x="20757" y="12758"/>
                                <a:pt x="20618" y="12616"/>
                                <a:pt x="20444" y="12616"/>
                              </a:cubicBezTo>
                              <a:cubicBezTo>
                                <a:pt x="20253" y="12616"/>
                                <a:pt x="20106" y="12798"/>
                                <a:pt x="20106" y="13011"/>
                              </a:cubicBezTo>
                              <a:cubicBezTo>
                                <a:pt x="20106" y="13021"/>
                                <a:pt x="20106" y="13031"/>
                                <a:pt x="20106" y="13041"/>
                              </a:cubicBezTo>
                              <a:cubicBezTo>
                                <a:pt x="20062" y="13031"/>
                                <a:pt x="20019" y="13021"/>
                                <a:pt x="19975" y="13021"/>
                              </a:cubicBezTo>
                              <a:cubicBezTo>
                                <a:pt x="19732" y="13021"/>
                                <a:pt x="19532" y="13233"/>
                                <a:pt x="19506" y="13506"/>
                              </a:cubicBezTo>
                              <a:cubicBezTo>
                                <a:pt x="19350" y="13537"/>
                                <a:pt x="19228" y="13699"/>
                                <a:pt x="19228" y="13891"/>
                              </a:cubicBezTo>
                              <a:cubicBezTo>
                                <a:pt x="19228" y="14113"/>
                                <a:pt x="19384" y="14285"/>
                                <a:pt x="19567" y="14285"/>
                              </a:cubicBezTo>
                              <a:cubicBezTo>
                                <a:pt x="19619" y="14285"/>
                                <a:pt x="19671" y="14275"/>
                                <a:pt x="19715" y="14245"/>
                              </a:cubicBezTo>
                              <a:cubicBezTo>
                                <a:pt x="19767" y="14528"/>
                                <a:pt x="19984" y="14751"/>
                                <a:pt x="20245" y="14751"/>
                              </a:cubicBezTo>
                              <a:cubicBezTo>
                                <a:pt x="20436" y="14751"/>
                                <a:pt x="20601" y="14639"/>
                                <a:pt x="20696" y="14467"/>
                              </a:cubicBezTo>
                              <a:cubicBezTo>
                                <a:pt x="20749" y="14498"/>
                                <a:pt x="20809" y="14518"/>
                                <a:pt x="20870" y="14518"/>
                              </a:cubicBezTo>
                              <a:cubicBezTo>
                                <a:pt x="21035" y="14518"/>
                                <a:pt x="21174" y="14376"/>
                                <a:pt x="21200" y="14194"/>
                              </a:cubicBezTo>
                              <a:cubicBezTo>
                                <a:pt x="21218" y="14194"/>
                                <a:pt x="21235" y="14204"/>
                                <a:pt x="21252" y="14204"/>
                              </a:cubicBezTo>
                              <a:cubicBezTo>
                                <a:pt x="21444" y="14204"/>
                                <a:pt x="21591" y="14022"/>
                                <a:pt x="21591" y="13810"/>
                              </a:cubicBezTo>
                              <a:cubicBezTo>
                                <a:pt x="21600" y="13618"/>
                                <a:pt x="21487" y="13466"/>
                                <a:pt x="21339" y="13415"/>
                              </a:cubicBezTo>
                              <a:close/>
                              <a:moveTo>
                                <a:pt x="13050" y="20265"/>
                              </a:moveTo>
                              <a:cubicBezTo>
                                <a:pt x="13016" y="19991"/>
                                <a:pt x="12824" y="19789"/>
                                <a:pt x="12581" y="19789"/>
                              </a:cubicBezTo>
                              <a:cubicBezTo>
                                <a:pt x="12546" y="19789"/>
                                <a:pt x="12520" y="19789"/>
                                <a:pt x="12494" y="19799"/>
                              </a:cubicBezTo>
                              <a:cubicBezTo>
                                <a:pt x="12468" y="19607"/>
                                <a:pt x="12329" y="19465"/>
                                <a:pt x="12155" y="19465"/>
                              </a:cubicBezTo>
                              <a:cubicBezTo>
                                <a:pt x="11964" y="19465"/>
                                <a:pt x="11817" y="19647"/>
                                <a:pt x="11817" y="19860"/>
                              </a:cubicBezTo>
                              <a:cubicBezTo>
                                <a:pt x="11817" y="19870"/>
                                <a:pt x="11817" y="19880"/>
                                <a:pt x="11817" y="19890"/>
                              </a:cubicBezTo>
                              <a:cubicBezTo>
                                <a:pt x="11773" y="19880"/>
                                <a:pt x="11730" y="19870"/>
                                <a:pt x="11686" y="19870"/>
                              </a:cubicBezTo>
                              <a:cubicBezTo>
                                <a:pt x="11443" y="19870"/>
                                <a:pt x="11243" y="20082"/>
                                <a:pt x="11217" y="20356"/>
                              </a:cubicBezTo>
                              <a:cubicBezTo>
                                <a:pt x="11061" y="20386"/>
                                <a:pt x="10939" y="20548"/>
                                <a:pt x="10939" y="20740"/>
                              </a:cubicBezTo>
                              <a:cubicBezTo>
                                <a:pt x="10939" y="20963"/>
                                <a:pt x="11095" y="21135"/>
                                <a:pt x="11278" y="21135"/>
                              </a:cubicBezTo>
                              <a:cubicBezTo>
                                <a:pt x="11330" y="21135"/>
                                <a:pt x="11382" y="21124"/>
                                <a:pt x="11426" y="21094"/>
                              </a:cubicBezTo>
                              <a:cubicBezTo>
                                <a:pt x="11478" y="21377"/>
                                <a:pt x="11695" y="21600"/>
                                <a:pt x="11956" y="21600"/>
                              </a:cubicBezTo>
                              <a:cubicBezTo>
                                <a:pt x="12147" y="21600"/>
                                <a:pt x="12312" y="21489"/>
                                <a:pt x="12407" y="21317"/>
                              </a:cubicBezTo>
                              <a:cubicBezTo>
                                <a:pt x="12460" y="21347"/>
                                <a:pt x="12520" y="21367"/>
                                <a:pt x="12581" y="21367"/>
                              </a:cubicBezTo>
                              <a:cubicBezTo>
                                <a:pt x="12746" y="21367"/>
                                <a:pt x="12885" y="21226"/>
                                <a:pt x="12911" y="21044"/>
                              </a:cubicBezTo>
                              <a:cubicBezTo>
                                <a:pt x="12929" y="21044"/>
                                <a:pt x="12946" y="21054"/>
                                <a:pt x="12963" y="21054"/>
                              </a:cubicBezTo>
                              <a:cubicBezTo>
                                <a:pt x="13155" y="21054"/>
                                <a:pt x="13302" y="20872"/>
                                <a:pt x="13302" y="20659"/>
                              </a:cubicBezTo>
                              <a:cubicBezTo>
                                <a:pt x="13311" y="20457"/>
                                <a:pt x="13198" y="20305"/>
                                <a:pt x="13050" y="20265"/>
                              </a:cubicBezTo>
                              <a:close/>
                              <a:moveTo>
                                <a:pt x="18090" y="11210"/>
                              </a:moveTo>
                              <a:cubicBezTo>
                                <a:pt x="18003" y="10502"/>
                                <a:pt x="17482" y="9955"/>
                                <a:pt x="16856" y="9955"/>
                              </a:cubicBezTo>
                              <a:cubicBezTo>
                                <a:pt x="16778" y="9955"/>
                                <a:pt x="16691" y="9965"/>
                                <a:pt x="16613" y="9986"/>
                              </a:cubicBezTo>
                              <a:cubicBezTo>
                                <a:pt x="16552" y="9480"/>
                                <a:pt x="16178" y="9095"/>
                                <a:pt x="15726" y="9095"/>
                              </a:cubicBezTo>
                              <a:cubicBezTo>
                                <a:pt x="15231" y="9095"/>
                                <a:pt x="14832" y="9561"/>
                                <a:pt x="14832" y="10137"/>
                              </a:cubicBezTo>
                              <a:cubicBezTo>
                                <a:pt x="14832" y="10168"/>
                                <a:pt x="14832" y="10188"/>
                                <a:pt x="14832" y="10218"/>
                              </a:cubicBezTo>
                              <a:cubicBezTo>
                                <a:pt x="14719" y="10178"/>
                                <a:pt x="14597" y="10158"/>
                                <a:pt x="14475" y="10158"/>
                              </a:cubicBezTo>
                              <a:cubicBezTo>
                                <a:pt x="13841" y="10158"/>
                                <a:pt x="13311" y="10714"/>
                                <a:pt x="13233" y="11432"/>
                              </a:cubicBezTo>
                              <a:cubicBezTo>
                                <a:pt x="12816" y="11523"/>
                                <a:pt x="12503" y="11948"/>
                                <a:pt x="12503" y="12454"/>
                              </a:cubicBezTo>
                              <a:cubicBezTo>
                                <a:pt x="12503" y="13031"/>
                                <a:pt x="12903" y="13496"/>
                                <a:pt x="13398" y="13496"/>
                              </a:cubicBezTo>
                              <a:cubicBezTo>
                                <a:pt x="13546" y="13496"/>
                                <a:pt x="13676" y="13456"/>
                                <a:pt x="13798" y="13385"/>
                              </a:cubicBezTo>
                              <a:cubicBezTo>
                                <a:pt x="13928" y="14144"/>
                                <a:pt x="14501" y="14710"/>
                                <a:pt x="15188" y="14710"/>
                              </a:cubicBezTo>
                              <a:cubicBezTo>
                                <a:pt x="15692" y="14710"/>
                                <a:pt x="16126" y="14407"/>
                                <a:pt x="16378" y="13951"/>
                              </a:cubicBezTo>
                              <a:cubicBezTo>
                                <a:pt x="16508" y="14043"/>
                                <a:pt x="16674" y="14103"/>
                                <a:pt x="16839" y="14103"/>
                              </a:cubicBezTo>
                              <a:cubicBezTo>
                                <a:pt x="17282" y="14103"/>
                                <a:pt x="17647" y="13739"/>
                                <a:pt x="17725" y="13253"/>
                              </a:cubicBezTo>
                              <a:cubicBezTo>
                                <a:pt x="17768" y="13264"/>
                                <a:pt x="17820" y="13264"/>
                                <a:pt x="17873" y="13264"/>
                              </a:cubicBezTo>
                              <a:cubicBezTo>
                                <a:pt x="18368" y="13264"/>
                                <a:pt x="18767" y="12798"/>
                                <a:pt x="18767" y="12221"/>
                              </a:cubicBezTo>
                              <a:cubicBezTo>
                                <a:pt x="18785" y="11726"/>
                                <a:pt x="18489" y="11311"/>
                                <a:pt x="18090" y="1121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92" name="Obrazec"/>
                      <wps:cNvSpPr/>
                      <wps:spPr>
                        <a:xfrm>
                          <a:off x="5143499" y="1024907"/>
                          <a:ext cx="250814" cy="1140970"/>
                        </a:xfrm>
                        <a:custGeom>
                          <a:avLst/>
                          <a:gdLst>
                            <a:gd name="connsiteX0" fmla="*/ 9549 w 18075"/>
                            <a:gd name="connsiteY0" fmla="*/ 4551 h 19577"/>
                            <a:gd name="connsiteX1" fmla="*/ 17694 w 18075"/>
                            <a:gd name="connsiteY1" fmla="*/ 3634 h 19577"/>
                            <a:gd name="connsiteX2" fmla="*/ 9091 w 18075"/>
                            <a:gd name="connsiteY2" fmla="*/ 19577 h 19577"/>
                            <a:gd name="connsiteX3" fmla="*/ 396 w 18075"/>
                            <a:gd name="connsiteY3" fmla="*/ 3634 h 19577"/>
                            <a:gd name="connsiteX4" fmla="*/ 9091 w 18075"/>
                            <a:gd name="connsiteY4" fmla="*/ 5861 h 19577"/>
                            <a:gd name="connsiteX5" fmla="*/ 9549 w 18075"/>
                            <a:gd name="connsiteY5" fmla="*/ 4551 h 19577"/>
                            <a:gd name="connsiteX0" fmla="*/ 9549 w 18075"/>
                            <a:gd name="connsiteY0" fmla="*/ 4595 h 19621"/>
                            <a:gd name="connsiteX1" fmla="*/ 17694 w 18075"/>
                            <a:gd name="connsiteY1" fmla="*/ 3678 h 19621"/>
                            <a:gd name="connsiteX2" fmla="*/ 9091 w 18075"/>
                            <a:gd name="connsiteY2" fmla="*/ 19621 h 19621"/>
                            <a:gd name="connsiteX3" fmla="*/ 396 w 18075"/>
                            <a:gd name="connsiteY3" fmla="*/ 3678 h 19621"/>
                            <a:gd name="connsiteX4" fmla="*/ 8862 w 18075"/>
                            <a:gd name="connsiteY4" fmla="*/ 4595 h 19621"/>
                            <a:gd name="connsiteX5" fmla="*/ 9549 w 18075"/>
                            <a:gd name="connsiteY5" fmla="*/ 4595 h 196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8075" h="19621" extrusionOk="0">
                              <a:moveTo>
                                <a:pt x="9549" y="4595"/>
                              </a:moveTo>
                              <a:cubicBezTo>
                                <a:pt x="11745" y="-668"/>
                                <a:pt x="15772" y="-1870"/>
                                <a:pt x="17694" y="3678"/>
                              </a:cubicBezTo>
                              <a:cubicBezTo>
                                <a:pt x="19799" y="9574"/>
                                <a:pt x="12660" y="17044"/>
                                <a:pt x="9091" y="19621"/>
                              </a:cubicBezTo>
                              <a:cubicBezTo>
                                <a:pt x="5704" y="17350"/>
                                <a:pt x="-1801" y="10099"/>
                                <a:pt x="396" y="3678"/>
                              </a:cubicBezTo>
                              <a:cubicBezTo>
                                <a:pt x="2409" y="-1979"/>
                                <a:pt x="6665" y="-668"/>
                                <a:pt x="8862" y="4595"/>
                              </a:cubicBezTo>
                              <a:lnTo>
                                <a:pt x="9549" y="459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50000</wp14:pctHeight>
              </wp14:sizeRelV>
            </wp:anchor>
          </w:drawing>
        </mc:Choice>
        <mc:Fallback>
          <w:pict>
            <v:group w14:anchorId="7CC1BFEA" id="Skupina 1" o:spid="_x0000_s1026" alt="&quot;&quot;" style="position:absolute;margin-left:0;margin-top:0;width:612pt;height:396pt;z-index:251659264;mso-width-percent:1000;mso-height-percent:500;mso-position-horizontal:center;mso-position-horizontal-relative:page;mso-position-vertical:top;mso-position-vertical-relative:page;mso-width-percent:1000;mso-height-percent:500" coordsize="77724,50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">
              <v:rect id="Obdélník" o:spid="_x0000_s1027" style="position:absolute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" fillcolor="#c74369 [3204]" stroked="f" strokeweight="1pt">
                <v:stroke miterlimit="4"/>
                <v:textbox inset="3pt,3pt,3pt,3pt"/>
              </v:rect>
              <v:shape id="Obrazec" o:spid="_x0000_s1028" style="position:absolute;left:5079;top:2032;width:30575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" path="m4816,15990r,1009c5205,16815,6037,16305,5648,15990v-390,-314,-832,,-832,xm460,671r,1008c850,1496,1682,986,1292,671v-389,-314,-832,,-832,xm,4520l,5529c390,5345,1222,4835,832,4520,443,4206,,4520,,4520xm,13559r,1008c390,14383,1222,13873,832,13559v-389,-315,-832,,-832,xm,8583l,9591c390,9407,1222,8897,832,8583,443,8269,,8583,,8583xm,17621r,1009c390,18446,1222,17936,832,17621v-389,-314,-832,,-832,xm21210,4497v-389,-315,-832,,-832,l20378,5505v390,-178,1222,-694,832,-1008xm4816,2889r,1009c5205,3714,6037,3204,5648,2889v-390,-308,-832,,-832,xm4816,20421r,1008c5205,21245,6037,20735,5648,20421v-390,-315,-832,,-832,xm9162,499r,1008c9552,1324,10384,814,9994,499v-389,-314,-832,,-832,xm19157,137r,1009c19546,962,20378,452,19989,137v-399,-308,-832,,-832,xm20378,13535r,1008c20768,14359,21600,13849,21210,13535v-389,-314,-832,,-832,xm20378,8559r,1008c20768,9384,21600,8873,21210,8559v-389,-308,-832,,-832,xm20378,17598r,1008c20768,18422,21600,17912,21210,17598v-389,-309,-832,,-832,xm11012,17550r,1008c11402,18375,12234,17865,11845,17550v-390,-314,-833,,-833,xm15111,2788r,1009c15501,3613,16333,3103,15943,2788v-389,-314,-832,,-832,xm15111,20320r,1008c15501,21144,16333,20634,15943,20320v-389,-314,-832,,-832,xm15111,15890r,1008c15501,16714,16333,16204,15943,15890v-389,-315,-832,,-832,xe" fillcolor="#ffb0b6 [3205]" stroked="f" strokeweight="1pt">
                <v:stroke miterlimit="4" joinstyle="miter"/>
                <v:path arrowok="t" o:extrusionok="f" o:connecttype="custom" o:connectlocs="1528728,2294326;1528728,2294326;1528728,2294326;1528728,2294326" o:connectangles="0,90,180,270"/>
              </v:shape>
              <v:shape id="Obrazec" o:spid="_x0000_s1029" style="position:absolute;left:3682;top:2032;width:30562;height:45886;visibility:visible;mso-wrap-style:square;v-text-anchor:middle" coordsize="21312,21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" path="m4911,15990v-390,315,442,825,832,1009l5743,15990v,,-443,-308,-832,xm4911,20421v-390,314,442,824,832,1008l5743,20421v,,-443,-309,-832,xm553,671v-389,315,443,825,833,1008l1386,671v,,-443,-314,-833,xm4911,2889v-390,315,442,825,832,1009l5743,2889v,,-443,-308,-832,xm102,8583v-390,314,442,824,832,1008l934,8583v-9,,-443,-314,-832,xm102,4520v-390,315,442,825,832,1009l934,4520v-9,,-443,-314,-832,xm102,13559v-390,314,442,824,832,1008l934,13559v-9,,-443,-315,-832,xm102,17621v-390,315,442,825,832,1009l934,17621v-9,,-443,-314,-832,xm9268,499v-390,315,443,825,832,1008l10100,499v-9,,-451,-314,-832,xm15219,20320v-390,314,443,824,832,1008l16051,20320v-8,,-451,-314,-832,xm20480,17598v-390,314,442,824,832,1008l21312,17598v,,-443,-309,-832,xm11110,17550v-390,315,443,825,832,1008l11942,17550v,,-443,-314,-832,xm20480,13535v-390,314,442,824,832,1008l21312,13535v,,-443,-308,-832,xm20480,4497v-390,314,442,824,832,1008l21312,4497v,,-443,-309,-832,xm20480,8559v-390,314,442,825,832,1008l21312,8559v,,-443,-308,-832,xm19257,137v-389,315,443,825,833,1009l20090,137v,,-443,-308,-833,xm15219,15890v-390,314,443,824,832,1008l16051,15890v-8,,-451,-315,-832,xm15219,2788v-390,315,443,825,832,1009l16051,2788v-8,,-451,-314,-832,xe" fillcolor="#ffc2c7 [3206]" stroked="f" strokeweight="1pt">
                <v:stroke miterlimit="4" joinstyle="miter"/>
                <v:path arrowok="t" o:extrusionok="f" o:connecttype="custom" o:connectlocs="1528093,2294326;1528093,2294326;1528093,2294326;1528093,2294326" o:connectangles="0,90,180,270"/>
              </v:shape>
              <v:rect id="Obdélník" o:spid="_x0000_s1030" style="position:absolute;left:38862;width:38862;height:502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" fillcolor="#e5e2df [3209]" stroked="f" strokeweight="1pt">
                <v:stroke miterlimit="4"/>
                <v:textbox inset="3pt,3pt,3pt,3pt"/>
              </v:rect>
              <v:shape id="Obrazec" o:spid="_x0000_s1031" style="position:absolute;left:68706;top:24130;width:4751;height:3732;visibility:visible;mso-wrap-style:square;v-text-anchor:middle" coordsize="21429,1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" path="m,5114c,1384,17016,9506,21428,v,,172,5957,-4068,9928c18392,10830,21428,13417,21428,15764,9625,12274,,21600,,15643l,5114xe" fillcolor="#94ccdb [1944]" stroked="f" strokeweight="1pt">
                <v:fill color2="#b7dde7 [1304]" angle="90" focus="100%" type="gradient"/>
                <v:stroke miterlimit="4" joinstyle="miter"/>
                <v:path arrowok="t" o:extrusionok="f" o:connecttype="custom" o:connectlocs="237502,186646;237502,186646;237502,186646;237502,186646" o:connectangles="0,90,180,270"/>
              </v:shape>
              <v:shape id="Obrazec" o:spid="_x0000_s1032" style="position:absolute;left:68706;top:24892;width:2452;height:3053;visibility:visible;mso-wrap-style:square;v-text-anchor:middle" coordsize="21600,15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" path="m,2479c,5904,21600,-3250,21600,1294r-112,11195c21488,9328,12647,18350,,15123l,2479xe" fillcolor="#4dabc3 [3208]" stroked="f" strokeweight="1pt">
                <v:fill color2="#225765 [1608]" angle="90" focus="100%" type="gradient"/>
                <v:stroke miterlimit="4" joinstyle="miter"/>
                <v:path arrowok="t" o:extrusionok="f" o:connecttype="custom" o:connectlocs="122556,152662;122556,152662;122556,152662;122556,152662" o:connectangles="0,90,180,270"/>
              </v:shape>
              <v:shape id="Obrazec" o:spid="_x0000_s1033" style="position:absolute;left:56769;top:25018;width:14363;height:3784;visibility:visible;mso-wrap-style:square;v-text-anchor:middle" coordsize="21581,8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" path="m,2982l,7059c-19,-257,21562,15531,21581,4659r,-4569c21581,9256,-19,-6069,,2982xe" fillcolor="#4dabc3 [3208]" stroked="f" strokeweight="1pt">
                <v:fill color2="#b7dde7 [1304]" rotate="t" angle="90" focus="100%" type="gradient"/>
                <v:stroke miterlimit="4" joinstyle="miter"/>
                <v:path arrowok="t" o:extrusionok="f" o:connecttype="custom" o:connectlocs="718186,189182;718186,189182;718186,189182;718186,189182" o:connectangles="0,90,180,270"/>
              </v:shape>
              <v:shape id="Obrazec" o:spid="_x0000_s1034" style="position:absolute;left:49657;top:19430;width:7251;height:8725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" path="m5636,3459l7982,16538r227,-31l5863,3427r-227,32xm,31l4993,16821r189,-31l189,,,31xm18271,31l18082,,13089,16790r189,31l18271,31xm12408,3427l10214,16507r227,31l12635,3459r-227,-32xm12559,18141r9003,-2075l21524,15909r-9532,2201l21524,21600r76,-157l12559,18141xe" fillcolor="#9b8579 [3207]" stroked="f" strokeweight="1pt">
                <v:stroke miterlimit="4" joinstyle="miter"/>
                <v:path arrowok="t" o:extrusionok="f" o:connecttype="custom" o:connectlocs="362585,436246;362585,436246;362585,436246;362585,436246" o:connectangles="0,90,180,270"/>
              </v:shape>
              <v:shape id="Obrazec" o:spid="_x0000_s1035" style="position:absolute;left:44830;top:9398;width:15633;height:12311;visibility:visible;mso-wrap-style:square;v-text-anchor:middle" coordsize="18050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" path="m9048,5394c11247,127,15705,-2378,17670,3165,19767,9063,12670,16519,9048,19123,5704,16855,-1833,9615,411,3165,2361,-2477,6848,147,9048,5394r,xe" fillcolor="#c74369 [3204]" stroked="f" strokeweight="1pt">
                <v:stroke miterlimit="4" joinstyle="miter"/>
                <v:path arrowok="t" o:extrusionok="f" o:connecttype="custom" o:connectlocs="781619,615578;781619,615578;781619,615578;781619,615578" o:connectangles="0,90,180,270"/>
              </v:shape>
              <v:shape id="Obrazec" o:spid="_x0000_s1036" style="position:absolute;left:46100;top:9398;width:13154;height:12287;visibility:visible;mso-wrap-style:square;v-text-anchor:middle" coordsize="18144,19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" path="m17758,3141c15779,-2407,11294,110,9087,5381v,-20,-18,-40,-18,-60l9069,5321v,,,,,c9069,5321,9069,5321,9069,5321r,c9069,5341,9052,5361,9052,5381,6844,90,2360,-2427,380,3141,-1722,9067,5408,16557,9052,19173v,,17,-20,17,-20c9069,19153,9087,19173,9087,19173,12731,16557,19878,9067,17758,3141xe" fillcolor="black [3213]" stroked="f" strokeweight="1pt">
                <v:fill opacity="9766f"/>
                <v:stroke miterlimit="4" joinstyle="miter"/>
                <v:path arrowok="t" o:extrusionok="f" o:connecttype="custom" o:connectlocs="657681,614381;657681,614381;657681,614381;657681,614381" o:connectangles="0,90,180,270"/>
              </v:shape>
              <v:shape id="Obrazec" o:spid="_x0000_s1037" style="position:absolute;left:46609;top:9398;width:12123;height:12311;visibility:visible;mso-wrap-style:square;v-text-anchor:middle" coordsize="18056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" path="m9051,5394c11245,127,15708,-2378,17676,3165,19775,9063,12663,16519,9051,19123,5703,16855,-1825,9615,407,3165,2374,-2477,6857,147,9051,5394r,xe" fillcolor="#dd8ea4 [1940]" stroked="f" strokeweight="1pt">
                <v:stroke miterlimit="4" joinstyle="miter"/>
                <v:path arrowok="t" o:extrusionok="f" o:connecttype="custom" o:connectlocs="606179,615578;606179,615578;606179,615578;606179,615578" o:connectangles="0,90,180,270"/>
              </v:shape>
              <v:shape id="Obrazec" o:spid="_x0000_s1038" style="position:absolute;left:48641;top:9398;width:8136;height:12278;visibility:visible;mso-wrap-style:square;v-text-anchor:middle" coordsize="18161,19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" path="m17783,3130c15799,-2424,11320,95,9109,5371v,-20,-28,-40,-28,-59l9081,19136v,,28,20,28,20c12738,16558,19881,9060,17783,3130xm379,3130c-1719,9060,5424,16558,9053,19176v,,28,-20,28,-20l9081,5331v,20,-28,40,-28,60c6842,95,2363,-2424,379,3130xe" fillcolor="black [3213]" stroked="f" strokeweight="1pt">
                <v:fill opacity="9766f"/>
                <v:stroke miterlimit="4" joinstyle="miter"/>
                <v:path arrowok="t" o:extrusionok="f" o:connecttype="custom" o:connectlocs="406843,613925;406843,613925;406843,613925;406843,613925" o:connectangles="0,90,180,270"/>
              </v:shape>
              <v:shape id="Obrazec" o:spid="_x0000_s1039" style="position:absolute;left:49148;top:9398;width:7145;height:12311;visibility:visible;mso-wrap-style:square;v-text-anchor:middle" coordsize="18055,1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" path="m9044,5394c11227,127,15688,-2378,17678,3165,19764,9063,12671,16519,9044,19123,5706,16855,-1836,9615,411,3165,2368,-2477,6862,147,9044,5394r,xe" fillcolor="#e8b3c2 [1300]" stroked="f" strokeweight="1pt">
                <v:stroke miterlimit="4" joinstyle="miter"/>
                <v:path arrowok="t" o:extrusionok="f" o:connecttype="custom" o:connectlocs="357217,615578;357217,615578;357217,615578;357217,615578" o:connectangles="0,90,180,270"/>
              </v:shape>
              <v:rect id="Obdélník" o:spid="_x0000_s1040" style="position:absolute;left:50787;top:25654;width:3746;height:5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" fillcolor="#b7dde7 [1304]" stroked="f" strokeweight="1pt">
                <v:fill color2="#4dabc3 [3208]" angle="270" focus="100%" type="gradient">
                  <o:fill v:ext="view" type="gradientUnscaled"/>
                </v:fill>
                <v:stroke miterlimit="4"/>
                <v:textbox inset="3pt,3pt,3pt,3pt"/>
              </v:rect>
              <v:shape id="Obrazec" o:spid="_x0000_s1041" style="position:absolute;left:51054;top:26162;width:3200;height:179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" path="m20143,21600r-18600,l,,21600,,20143,21600xe" fillcolor="#b7dde7 [1304]" stroked="f" strokeweight="1pt">
                <v:fill color2="#4dabc3 [3208]" angle="90" focus="100%" type="gradient"/>
                <v:stroke miterlimit="4" joinstyle="miter"/>
                <v:path arrowok="t" o:extrusionok="f" o:connecttype="custom" o:connectlocs="160021,89536;160021,89536;160021,89536;160021,89536" o:connectangles="0,90,180,270"/>
              </v:shape>
              <v:shape id="Obrazec" o:spid="_x0000_s1042" style="position:absolute;left:42291;top:4572;width:31560;height:27114;visibility:visible;mso-wrap-style:square;v-text-anchor:middle" coordsize="21592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" path="m3806,9975v-61,-485,-409,-849,-843,-849c2911,9126,2850,9136,2798,9146v-44,-344,-296,-607,-608,-607c1851,8539,1581,8863,1581,9247v,20,,40,,51c1503,9267,1425,9257,1338,9257v-434,,-791,374,-843,870c217,10188,,10481,,10825v,395,278,708,608,708c704,11533,799,11503,878,11463v86,516,477,900,947,900c2163,12363,2468,12161,2633,11847v95,61,199,101,312,101c3241,11948,3493,11695,3545,11372v35,10,69,10,96,10c3979,11382,4249,11058,4249,10674v26,-344,-174,-628,-443,-699xm9184,1022c9140,678,8897,415,8593,415v-43,,-78,,-113,10c8445,182,8272,,8054,,7820,,7620,223,7620,506v,10,,20,,40c7568,526,7507,516,7446,516v-304,,-556,263,-599,617c6647,1174,6499,1386,6499,1629v,273,191,506,435,506c7003,2135,7073,2114,7125,2084v61,364,339,637,669,637c8037,2721,8246,2580,8367,2357v61,41,139,71,217,71c8793,2428,8967,2256,9010,2023v26,,44,11,70,11c9314,2034,9514,1811,9514,1528v,-253,-139,-456,-330,-506xm21339,13415v-34,-273,-226,-475,-469,-475c20835,12940,20809,12940,20783,12950v-26,-192,-165,-334,-339,-334c20253,12616,20106,12798,20106,13011v,10,,20,,30c20062,13031,20019,13021,19975,13021v-243,,-443,212,-469,485c19350,13537,19228,13699,19228,13891v,222,156,394,339,394c19619,14285,19671,14275,19715,14245v52,283,269,506,530,506c20436,14751,20601,14639,20696,14467v53,31,113,51,174,51c21035,14518,21174,14376,21200,14194v18,,35,10,52,10c21444,14204,21591,14022,21591,13810v9,-192,-104,-344,-252,-395xm13050,20265v-34,-274,-226,-476,-469,-476c12546,19789,12520,19789,12494,19799v-26,-192,-165,-334,-339,-334c11964,19465,11817,19647,11817,19860v,10,,20,,30c11773,19880,11730,19870,11686,19870v-243,,-443,212,-469,486c11061,20386,10939,20548,10939,20740v,223,156,395,339,395c11330,21135,11382,21124,11426,21094v52,283,269,506,530,506c12147,21600,12312,21489,12407,21317v53,30,113,50,174,50c12746,21367,12885,21226,12911,21044v18,,35,10,52,10c13155,21054,13302,20872,13302,20659v9,-202,-104,-354,-252,-394xm18090,11210v-87,-708,-608,-1255,-1234,-1255c16778,9955,16691,9965,16613,9986v-61,-506,-435,-891,-887,-891c15231,9095,14832,9561,14832,10137v,31,,51,,81c14719,10178,14597,10158,14475,10158v-634,,-1164,556,-1242,1274c12816,11523,12503,11948,12503,12454v,577,400,1042,895,1042c13546,13496,13676,13456,13798,13385v130,759,703,1325,1390,1325c15692,14710,16126,14407,16378,13951v130,92,296,152,461,152c17282,14103,17647,13739,17725,13253v43,11,95,11,148,11c18368,13264,18767,12798,18767,12221v18,-495,-278,-910,-677,-1011xe" fillcolor="white [3212]" stroked="f" strokeweight="1pt">
                <v:stroke miterlimit="4" joinstyle="miter"/>
                <v:path arrowok="t" o:extrusionok="f" o:connecttype="custom" o:connectlocs="1578009,1355725;1578009,1355725;1578009,1355725;1578009,1355725" o:connectangles="0,90,180,270"/>
              </v:shape>
              <v:shape id="Obrazec" o:spid="_x0000_s1043" style="position:absolute;left:51434;top:10249;width:2509;height:11409;visibility:visible;mso-wrap-style:square;v-text-anchor:middle" coordsize="18075,19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" path="m9549,4595v2196,-5263,6223,-6465,8145,-917c19799,9574,12660,17044,9091,19621,5704,17350,-1801,10099,396,3678,2409,-1979,6665,-668,8862,4595r687,xe" fillcolor="#f3d9e0 [660]" stroked="f" strokeweight="1pt">
                <v:stroke miterlimit="4" joinstyle="miter"/>
                <v:path arrowok="t" o:extrusionok="f" o:connecttype="custom" o:connectlocs="132505,267201;245527,213877;126149,1140970;5495,213877;122972,267201;132505,267201" o:connectangles="0,0,0,0,0,0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SortMethod w:val="000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1D4"/>
    <w:rsid w:val="000D6820"/>
    <w:rsid w:val="002B41D4"/>
    <w:rsid w:val="003A71E2"/>
    <w:rsid w:val="0040216D"/>
    <w:rsid w:val="004D71DD"/>
    <w:rsid w:val="004F246F"/>
    <w:rsid w:val="005120C2"/>
    <w:rsid w:val="005F1369"/>
    <w:rsid w:val="006054D3"/>
    <w:rsid w:val="006979F3"/>
    <w:rsid w:val="00717CF5"/>
    <w:rsid w:val="00742CE7"/>
    <w:rsid w:val="00763C37"/>
    <w:rsid w:val="00824DEE"/>
    <w:rsid w:val="0087218F"/>
    <w:rsid w:val="00881252"/>
    <w:rsid w:val="00A774F4"/>
    <w:rsid w:val="00CF7A98"/>
    <w:rsid w:val="00D62C5F"/>
    <w:rsid w:val="00DC4831"/>
    <w:rsid w:val="00E527E3"/>
    <w:rsid w:val="00E6507A"/>
    <w:rsid w:val="00EF7637"/>
    <w:rsid w:val="00F00D3E"/>
    <w:rsid w:val="00F01150"/>
    <w:rsid w:val="00FA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B515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semiHidden/>
    <w:qFormat/>
    <w:rsid w:val="00742CE7"/>
    <w:rPr>
      <w:rFonts w:eastAsia="Arial" w:cs="Arial"/>
    </w:rPr>
  </w:style>
  <w:style w:type="paragraph" w:styleId="Nadpis1">
    <w:name w:val="heading 1"/>
    <w:basedOn w:val="Normln"/>
    <w:next w:val="Normln"/>
    <w:link w:val="Nadpis1Char"/>
    <w:uiPriority w:val="9"/>
    <w:qFormat/>
    <w:rsid w:val="00742CE7"/>
    <w:pPr>
      <w:keepNext/>
      <w:keepLines/>
      <w:jc w:val="center"/>
      <w:outlineLvl w:val="0"/>
    </w:pPr>
    <w:rPr>
      <w:rFonts w:asciiTheme="majorHAnsi" w:eastAsiaTheme="majorEastAsia" w:hAnsiTheme="majorHAnsi" w:cstheme="majorBidi"/>
      <w:color w:val="FFFFFF" w:themeColor="background1"/>
      <w:sz w:val="74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uiPriority w:val="1"/>
    <w:semiHidden/>
    <w:qFormat/>
    <w:rPr>
      <w:rFonts w:ascii="Arial" w:hAnsi="Arial"/>
      <w:sz w:val="144"/>
      <w:szCs w:val="144"/>
    </w:rPr>
  </w:style>
  <w:style w:type="paragraph" w:styleId="Odstavecseseznamem">
    <w:name w:val="List Paragraph"/>
    <w:basedOn w:val="Normln"/>
    <w:uiPriority w:val="1"/>
    <w:semiHidden/>
    <w:qFormat/>
  </w:style>
  <w:style w:type="paragraph" w:customStyle="1" w:styleId="Odstavectabulky">
    <w:name w:val="Odstavec tabulky"/>
    <w:basedOn w:val="Normln"/>
    <w:uiPriority w:val="1"/>
    <w:semiHidden/>
    <w:qFormat/>
  </w:style>
  <w:style w:type="paragraph" w:styleId="Zhlav">
    <w:name w:val="header"/>
    <w:basedOn w:val="Normln"/>
    <w:link w:val="ZhlavChar"/>
    <w:uiPriority w:val="99"/>
    <w:semiHidden/>
    <w:rsid w:val="0087218F"/>
    <w:pPr>
      <w:tabs>
        <w:tab w:val="center" w:pos="4680"/>
        <w:tab w:val="right" w:pos="9360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D6820"/>
    <w:rPr>
      <w:rFonts w:eastAsia="Arial" w:cs="Arial"/>
    </w:rPr>
  </w:style>
  <w:style w:type="paragraph" w:styleId="Zpat">
    <w:name w:val="footer"/>
    <w:basedOn w:val="Normln"/>
    <w:link w:val="ZpatChar"/>
    <w:uiPriority w:val="99"/>
    <w:semiHidden/>
    <w:rsid w:val="0087218F"/>
    <w:pPr>
      <w:tabs>
        <w:tab w:val="center" w:pos="4680"/>
        <w:tab w:val="right" w:pos="9360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D6820"/>
    <w:rPr>
      <w:rFonts w:eastAsia="Arial" w:cs="Arial"/>
    </w:rPr>
  </w:style>
  <w:style w:type="table" w:styleId="Mkatabulky">
    <w:name w:val="Table Grid"/>
    <w:basedOn w:val="Normlntabulka"/>
    <w:uiPriority w:val="39"/>
    <w:rsid w:val="008721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qFormat/>
    <w:rsid w:val="00E6507A"/>
    <w:rPr>
      <w:rFonts w:asciiTheme="majorHAnsi" w:hAnsiTheme="majorHAnsi"/>
      <w:color w:val="992D4C" w:themeColor="accent1" w:themeShade="BF"/>
      <w:sz w:val="74"/>
    </w:rPr>
  </w:style>
  <w:style w:type="character" w:customStyle="1" w:styleId="NzevChar">
    <w:name w:val="Název Char"/>
    <w:basedOn w:val="Standardnpsmoodstavce"/>
    <w:link w:val="Nzev"/>
    <w:rsid w:val="00E6507A"/>
    <w:rPr>
      <w:rFonts w:asciiTheme="majorHAnsi" w:eastAsia="Arial" w:hAnsiTheme="majorHAnsi" w:cs="Arial"/>
      <w:color w:val="992D4C" w:themeColor="accent1" w:themeShade="BF"/>
      <w:sz w:val="74"/>
    </w:rPr>
  </w:style>
  <w:style w:type="character" w:customStyle="1" w:styleId="Nadpis1Char">
    <w:name w:val="Nadpis 1 Char"/>
    <w:basedOn w:val="Standardnpsmoodstavce"/>
    <w:link w:val="Nadpis1"/>
    <w:uiPriority w:val="9"/>
    <w:rsid w:val="00742CE7"/>
    <w:rPr>
      <w:rFonts w:asciiTheme="majorHAnsi" w:eastAsiaTheme="majorEastAsia" w:hAnsiTheme="majorHAnsi" w:cstheme="majorBidi"/>
      <w:color w:val="FFFFFF" w:themeColor="background1"/>
      <w:sz w:val="74"/>
      <w:szCs w:val="32"/>
    </w:rPr>
  </w:style>
  <w:style w:type="paragraph" w:customStyle="1" w:styleId="Lska">
    <w:name w:val="Láska"/>
    <w:basedOn w:val="Normln"/>
    <w:next w:val="Normln"/>
    <w:uiPriority w:val="1"/>
    <w:qFormat/>
    <w:rsid w:val="000D6820"/>
    <w:pPr>
      <w:spacing w:after="600"/>
      <w:jc w:val="center"/>
    </w:pPr>
    <w:rPr>
      <w:color w:val="FFC2C7" w:themeColor="accent3"/>
      <w:spacing w:val="-20"/>
      <w:sz w:val="136"/>
    </w:rPr>
  </w:style>
  <w:style w:type="character" w:styleId="Zstupntext">
    <w:name w:val="Placeholder Text"/>
    <w:basedOn w:val="Standardnpsmoodstavce"/>
    <w:uiPriority w:val="99"/>
    <w:semiHidden/>
    <w:rsid w:val="000D682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mon\AppData\Roaming\Microsoft\Templates\Valent&#253;nsk&#233;%20p&#345;&#225;n&#237;%20s%20motivem%20&#8222;L&#225;ska%20je%20v&#353;ude%20okolo&#8220;.dotx" TargetMode="External"/></Relationships>
</file>

<file path=word/theme/theme1.xml><?xml version="1.0" encoding="utf-8"?>
<a:theme xmlns:a="http://schemas.openxmlformats.org/drawingml/2006/main" name="V-Day">
  <a:themeElements>
    <a:clrScheme name="V-Day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74369"/>
      </a:accent1>
      <a:accent2>
        <a:srgbClr val="FFB0B6"/>
      </a:accent2>
      <a:accent3>
        <a:srgbClr val="FFC2C7"/>
      </a:accent3>
      <a:accent4>
        <a:srgbClr val="9B8579"/>
      </a:accent4>
      <a:accent5>
        <a:srgbClr val="4DABC3"/>
      </a:accent5>
      <a:accent6>
        <a:srgbClr val="E5E2DF"/>
      </a:accent6>
      <a:hlink>
        <a:srgbClr val="0000FF"/>
      </a:hlink>
      <a:folHlink>
        <a:srgbClr val="FF00FF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V-Day" id="{164B8A19-175C-564C-AF47-ADCE65C0F913}" vid="{294FFDFE-6E94-D246-B143-B4E68143265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AFC1F302-C46D-4A4D-87C4-4F67FC675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35943D-012D-43AE-9FC1-18F0B0188F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997D20-FE1F-459D-BFD8-F6F164575E0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Valentýnské přání s motivem „Láska je všude okolo“</Template>
  <TotalTime>0</TotalTime>
  <Pages>1</Pages>
  <Words>14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2022-01-19T19:29:00Z</dcterms:created>
  <dcterms:modified xsi:type="dcterms:W3CDTF">2022-01-19T19:38:00Z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